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AF9C5" w14:textId="77777777" w:rsidR="00F01FFF" w:rsidRDefault="00F01FFF" w:rsidP="00F5197A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="Arial" w:eastAsiaTheme="minorEastAsia" w:hAnsi="Arial" w:cs="Arial"/>
          <w:b/>
          <w:bCs/>
          <w:sz w:val="26"/>
          <w:szCs w:val="26"/>
          <w:u w:val="single"/>
          <w:lang w:eastAsia="es-ES"/>
        </w:rPr>
      </w:pPr>
    </w:p>
    <w:p w14:paraId="706EF932" w14:textId="38C97C86" w:rsidR="00F5197A" w:rsidRPr="00F5197A" w:rsidRDefault="00674930" w:rsidP="00F5197A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="Arial" w:eastAsiaTheme="minorEastAsia" w:hAnsi="Arial" w:cs="Arial"/>
          <w:b/>
          <w:bCs/>
          <w:sz w:val="26"/>
          <w:szCs w:val="26"/>
          <w:u w:val="single"/>
          <w:lang w:eastAsia="es-ES"/>
        </w:rPr>
      </w:pPr>
      <w:r>
        <w:rPr>
          <w:rFonts w:ascii="Arial" w:eastAsiaTheme="minorEastAsia" w:hAnsi="Arial" w:cs="Arial"/>
          <w:b/>
          <w:bCs/>
          <w:sz w:val="26"/>
          <w:szCs w:val="26"/>
          <w:u w:val="single"/>
          <w:lang w:eastAsia="es-ES"/>
        </w:rPr>
        <w:t>Anexo I S</w:t>
      </w:r>
      <w:r w:rsidR="00F5197A" w:rsidRPr="00F5197A">
        <w:rPr>
          <w:rFonts w:ascii="Arial" w:eastAsiaTheme="minorEastAsia" w:hAnsi="Arial" w:cs="Arial"/>
          <w:b/>
          <w:bCs/>
          <w:sz w:val="26"/>
          <w:szCs w:val="26"/>
          <w:u w:val="single"/>
          <w:lang w:eastAsia="es-ES"/>
        </w:rPr>
        <w:t xml:space="preserve">olicitud de Programas Deportivos </w:t>
      </w:r>
    </w:p>
    <w:p w14:paraId="6C5AF277" w14:textId="77777777" w:rsidR="00F5197A" w:rsidRPr="00F5197A" w:rsidRDefault="00F5197A" w:rsidP="00F5197A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="Times New Roman" w:eastAsiaTheme="minorEastAsia" w:hAnsi="Times New Roman" w:cs="Times New Roman"/>
          <w:sz w:val="24"/>
          <w:szCs w:val="24"/>
          <w:u w:val="single"/>
          <w:lang w:eastAsia="es-ES"/>
        </w:rPr>
      </w:pPr>
      <w:r w:rsidRPr="00F5197A">
        <w:rPr>
          <w:rFonts w:ascii="Arial" w:eastAsiaTheme="minorEastAsia" w:hAnsi="Arial" w:cs="Arial"/>
          <w:b/>
          <w:bCs/>
          <w:sz w:val="26"/>
          <w:szCs w:val="26"/>
          <w:u w:val="single"/>
          <w:lang w:eastAsia="es-ES"/>
        </w:rPr>
        <w:t>Centro de Tecnificación Deportiva “Infanta Cristina”</w:t>
      </w:r>
    </w:p>
    <w:p w14:paraId="7814B072" w14:textId="77777777" w:rsidR="00F5197A" w:rsidRPr="00F5197A" w:rsidRDefault="00F5197A" w:rsidP="00F519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i/>
          <w:iCs/>
          <w:sz w:val="20"/>
          <w:szCs w:val="20"/>
          <w:lang w:eastAsia="es-ES"/>
        </w:rPr>
      </w:pPr>
      <w:r w:rsidRPr="00F5197A">
        <w:rPr>
          <w:rFonts w:ascii="Arial" w:eastAsiaTheme="minorEastAsia" w:hAnsi="Arial" w:cs="Arial"/>
          <w:i/>
          <w:iCs/>
          <w:sz w:val="20"/>
          <w:szCs w:val="20"/>
          <w:lang w:eastAsia="es-ES"/>
        </w:rPr>
        <w:t>(La falsedad en los datos aportados o la falta de documentación adicional</w:t>
      </w:r>
    </w:p>
    <w:p w14:paraId="4CC1F0F0" w14:textId="77777777" w:rsidR="00F5197A" w:rsidRDefault="00F5197A" w:rsidP="00F519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i/>
          <w:iCs/>
          <w:sz w:val="20"/>
          <w:szCs w:val="20"/>
          <w:lang w:eastAsia="es-ES"/>
        </w:rPr>
      </w:pPr>
      <w:r w:rsidRPr="00F5197A">
        <w:rPr>
          <w:rFonts w:ascii="Arial" w:eastAsiaTheme="minorEastAsia" w:hAnsi="Arial" w:cs="Arial"/>
          <w:i/>
          <w:iCs/>
          <w:sz w:val="20"/>
          <w:szCs w:val="20"/>
          <w:lang w:eastAsia="es-ES"/>
        </w:rPr>
        <w:t xml:space="preserve"> anulará automáticamente solicitud de programas)</w:t>
      </w:r>
    </w:p>
    <w:p w14:paraId="448247EE" w14:textId="77777777" w:rsidR="00E252AA" w:rsidRDefault="00E252AA" w:rsidP="00F519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lang w:eastAsia="es-ES"/>
        </w:rPr>
      </w:pPr>
    </w:p>
    <w:p w14:paraId="6B124D64" w14:textId="77777777" w:rsidR="00F01FFF" w:rsidRPr="00F5197A" w:rsidRDefault="00F01FFF" w:rsidP="00F519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lang w:eastAsia="es-ES"/>
        </w:rPr>
      </w:pPr>
    </w:p>
    <w:p w14:paraId="530111E5" w14:textId="351621FD" w:rsidR="0019746C" w:rsidRDefault="00774D28" w:rsidP="00E269B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D/</w:t>
      </w:r>
      <w:proofErr w:type="spellStart"/>
      <w:r>
        <w:rPr>
          <w:rFonts w:ascii="Arial" w:hAnsi="Arial" w:cs="Arial"/>
        </w:rPr>
        <w:t>Dña</w:t>
      </w:r>
      <w:proofErr w:type="spellEnd"/>
      <w:r w:rsidR="00C3454C">
        <w:rPr>
          <w:rFonts w:ascii="Arial" w:hAnsi="Arial" w:cs="Arial"/>
        </w:rPr>
        <w:t>…………………………………………… con D</w:t>
      </w:r>
      <w:r w:rsidR="00FC3034">
        <w:rPr>
          <w:rFonts w:ascii="Arial" w:hAnsi="Arial" w:cs="Arial"/>
        </w:rPr>
        <w:t>NI………….</w:t>
      </w:r>
      <w:r w:rsidR="00C3454C">
        <w:rPr>
          <w:rFonts w:ascii="Arial" w:hAnsi="Arial" w:cs="Arial"/>
        </w:rPr>
        <w:t xml:space="preserve"> en calidad de </w:t>
      </w:r>
      <w:proofErr w:type="gramStart"/>
      <w:r w:rsidR="00C3454C">
        <w:rPr>
          <w:rFonts w:ascii="Arial" w:hAnsi="Arial" w:cs="Arial"/>
        </w:rPr>
        <w:t>Presidente</w:t>
      </w:r>
      <w:proofErr w:type="gramEnd"/>
      <w:r w:rsidR="00C3454C">
        <w:rPr>
          <w:rFonts w:ascii="Arial" w:hAnsi="Arial" w:cs="Arial"/>
        </w:rPr>
        <w:t xml:space="preserve"> de la Federación Española de……………………</w:t>
      </w:r>
      <w:proofErr w:type="gramStart"/>
      <w:r w:rsidR="00C3454C">
        <w:rPr>
          <w:rFonts w:ascii="Arial" w:hAnsi="Arial" w:cs="Arial"/>
        </w:rPr>
        <w:t>…….</w:t>
      </w:r>
      <w:proofErr w:type="gramEnd"/>
      <w:r w:rsidR="00C3454C">
        <w:rPr>
          <w:rFonts w:ascii="Arial" w:hAnsi="Arial" w:cs="Arial"/>
        </w:rPr>
        <w:t>.</w:t>
      </w:r>
      <w:r w:rsidR="00FC3034">
        <w:rPr>
          <w:rFonts w:ascii="Arial" w:hAnsi="Arial" w:cs="Arial"/>
        </w:rPr>
        <w:t>con NIF…………… y domicilio en</w:t>
      </w:r>
      <w:r w:rsidR="00707BAA">
        <w:rPr>
          <w:rFonts w:ascii="Arial" w:hAnsi="Arial" w:cs="Arial"/>
        </w:rPr>
        <w:t xml:space="preserve"> …………………………………………. de…………. con Código Postal………</w:t>
      </w:r>
      <w:r w:rsidR="00D4593F">
        <w:rPr>
          <w:rFonts w:ascii="Arial" w:hAnsi="Arial" w:cs="Arial"/>
        </w:rPr>
        <w:t xml:space="preserve"> </w:t>
      </w:r>
    </w:p>
    <w:p w14:paraId="3E421F12" w14:textId="77777777" w:rsidR="00D4593F" w:rsidRDefault="00D4593F" w:rsidP="00E269B8">
      <w:pPr>
        <w:jc w:val="both"/>
        <w:rPr>
          <w:rFonts w:ascii="Arial" w:hAnsi="Arial" w:cs="Arial"/>
        </w:rPr>
      </w:pPr>
    </w:p>
    <w:p w14:paraId="4452B12C" w14:textId="77777777" w:rsidR="004C65E0" w:rsidRDefault="00D4593F" w:rsidP="004C65E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EXPONGO</w:t>
      </w:r>
    </w:p>
    <w:p w14:paraId="37A241CA" w14:textId="6307FBC5" w:rsidR="00D4593F" w:rsidRPr="00306F71" w:rsidRDefault="00872B02" w:rsidP="001F7B8C">
      <w:pPr>
        <w:pStyle w:val="Prrafodelista"/>
        <w:numPr>
          <w:ilvl w:val="0"/>
          <w:numId w:val="3"/>
        </w:numPr>
        <w:ind w:left="0" w:firstLine="0"/>
        <w:jc w:val="both"/>
        <w:rPr>
          <w:rFonts w:ascii="Arial" w:hAnsi="Arial" w:cs="Arial"/>
          <w:b/>
          <w:bCs/>
        </w:rPr>
      </w:pPr>
      <w:r w:rsidRPr="001F7B8C">
        <w:rPr>
          <w:rFonts w:ascii="Arial" w:hAnsi="Arial" w:cs="Arial"/>
        </w:rPr>
        <w:t xml:space="preserve">Que la federación que presido tiene interés en concurrir a la </w:t>
      </w:r>
      <w:r w:rsidR="003E17E2" w:rsidRPr="001F7B8C">
        <w:rPr>
          <w:rFonts w:ascii="Arial" w:hAnsi="Arial" w:cs="Arial"/>
        </w:rPr>
        <w:t>Convocatoria de Programas Deportivos de Alto Rendimiento y Tecnificación Estatal, en régimen de concurrencia competitiva, para el Centro de Tecnificación Deportiva “Infanta Cristina” para la temporada deportiva 2026/2027</w:t>
      </w:r>
      <w:r w:rsidR="004C65E0" w:rsidRPr="001F7B8C">
        <w:rPr>
          <w:rFonts w:ascii="Arial" w:hAnsi="Arial" w:cs="Arial"/>
        </w:rPr>
        <w:t>.</w:t>
      </w:r>
    </w:p>
    <w:p w14:paraId="59853B9B" w14:textId="77777777" w:rsidR="00306F71" w:rsidRPr="001F7B8C" w:rsidRDefault="00306F71" w:rsidP="00306F71">
      <w:pPr>
        <w:pStyle w:val="Prrafodelista"/>
        <w:ind w:left="0"/>
        <w:jc w:val="both"/>
        <w:rPr>
          <w:rFonts w:ascii="Arial" w:hAnsi="Arial" w:cs="Arial"/>
          <w:b/>
          <w:bCs/>
        </w:rPr>
      </w:pPr>
    </w:p>
    <w:p w14:paraId="51B58AB2" w14:textId="3F7985A8" w:rsidR="001F7B8C" w:rsidRDefault="009354F5" w:rsidP="001F7B8C">
      <w:pPr>
        <w:pStyle w:val="Prrafodelista"/>
        <w:numPr>
          <w:ilvl w:val="0"/>
          <w:numId w:val="3"/>
        </w:numPr>
        <w:ind w:left="0" w:firstLine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Que cumplimos con lo establecido en el apartado </w:t>
      </w:r>
      <w:r w:rsidR="00583718">
        <w:rPr>
          <w:rFonts w:ascii="Arial" w:hAnsi="Arial" w:cs="Arial"/>
        </w:rPr>
        <w:t>11.1</w:t>
      </w:r>
      <w:r w:rsidR="009746B8">
        <w:rPr>
          <w:rFonts w:ascii="Arial" w:hAnsi="Arial" w:cs="Arial"/>
        </w:rPr>
        <w:t xml:space="preserve"> del proceso de valoración (FASE I)</w:t>
      </w:r>
      <w:r w:rsidR="00BA5944">
        <w:rPr>
          <w:rFonts w:ascii="Arial" w:hAnsi="Arial" w:cs="Arial"/>
        </w:rPr>
        <w:t xml:space="preserve"> </w:t>
      </w:r>
      <w:r w:rsidR="002319C9">
        <w:rPr>
          <w:rFonts w:ascii="Arial" w:hAnsi="Arial" w:cs="Arial"/>
          <w:b/>
          <w:bCs/>
        </w:rPr>
        <w:t>y para que conste aporto la siguiente documentación:</w:t>
      </w:r>
    </w:p>
    <w:p w14:paraId="49DB4EDB" w14:textId="77777777" w:rsidR="00306F71" w:rsidRDefault="00306F71" w:rsidP="00306F71">
      <w:pPr>
        <w:pStyle w:val="Prrafodelista"/>
        <w:ind w:left="0"/>
        <w:jc w:val="both"/>
        <w:rPr>
          <w:rFonts w:ascii="Arial" w:hAnsi="Arial" w:cs="Arial"/>
          <w:b/>
          <w:bCs/>
        </w:rPr>
      </w:pPr>
    </w:p>
    <w:p w14:paraId="65F8721F" w14:textId="2BFF9CD0" w:rsidR="002319C9" w:rsidRDefault="00306F71" w:rsidP="002319C9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Especialidad deportiva</w:t>
      </w:r>
      <w:r w:rsidR="00456925">
        <w:rPr>
          <w:rFonts w:ascii="Arial" w:hAnsi="Arial" w:cs="Arial"/>
          <w:b/>
          <w:bCs/>
        </w:rPr>
        <w:t>:</w:t>
      </w:r>
    </w:p>
    <w:p w14:paraId="4F941AA8" w14:textId="77777777" w:rsidR="00B6439F" w:rsidRDefault="00B6439F" w:rsidP="00B6439F">
      <w:pPr>
        <w:pStyle w:val="Prrafodelista"/>
        <w:jc w:val="both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2067"/>
        <w:gridCol w:w="2835"/>
        <w:gridCol w:w="397"/>
        <w:gridCol w:w="2835"/>
        <w:gridCol w:w="397"/>
      </w:tblGrid>
      <w:tr w:rsidR="00B97689" w14:paraId="3EA4B28E" w14:textId="77777777" w:rsidTr="000D341B">
        <w:trPr>
          <w:trHeight w:val="397"/>
        </w:trPr>
        <w:tc>
          <w:tcPr>
            <w:tcW w:w="2067" w:type="dxa"/>
            <w:vAlign w:val="center"/>
          </w:tcPr>
          <w:p w14:paraId="1649B525" w14:textId="4E26C789" w:rsidR="00B97689" w:rsidRPr="00A514E4" w:rsidRDefault="00B97689" w:rsidP="00A218DC">
            <w:pPr>
              <w:pStyle w:val="Prrafodelista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14E4">
              <w:rPr>
                <w:rFonts w:ascii="Arial" w:hAnsi="Arial" w:cs="Arial"/>
                <w:b/>
                <w:bCs/>
                <w:sz w:val="20"/>
                <w:szCs w:val="20"/>
              </w:rPr>
              <w:t>ESPECIALIDAD</w:t>
            </w:r>
          </w:p>
        </w:tc>
        <w:tc>
          <w:tcPr>
            <w:tcW w:w="2835" w:type="dxa"/>
            <w:vAlign w:val="center"/>
          </w:tcPr>
          <w:p w14:paraId="63CF89E5" w14:textId="77777777" w:rsidR="00B97689" w:rsidRPr="00A514E4" w:rsidRDefault="00B97689" w:rsidP="00A218DC">
            <w:pPr>
              <w:pStyle w:val="Prrafodelista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26416392" w14:textId="5E224575" w:rsidR="00B97689" w:rsidRPr="00A514E4" w:rsidRDefault="00B97689" w:rsidP="00A218DC">
            <w:pPr>
              <w:pStyle w:val="Prrafodelista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E2569BF" w14:textId="77777777" w:rsidR="00B97689" w:rsidRPr="00A514E4" w:rsidRDefault="00B97689" w:rsidP="00A218DC">
            <w:pPr>
              <w:pStyle w:val="Prrafodelista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12E38CFE" w14:textId="79A94768" w:rsidR="00B97689" w:rsidRPr="00A514E4" w:rsidRDefault="00B97689" w:rsidP="00A218DC">
            <w:pPr>
              <w:pStyle w:val="Prrafodelista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7689" w14:paraId="1344FD3F" w14:textId="77777777" w:rsidTr="000D341B">
        <w:trPr>
          <w:trHeight w:val="397"/>
        </w:trPr>
        <w:tc>
          <w:tcPr>
            <w:tcW w:w="2067" w:type="dxa"/>
            <w:vMerge w:val="restart"/>
            <w:vAlign w:val="center"/>
          </w:tcPr>
          <w:p w14:paraId="56254158" w14:textId="154E2C58" w:rsidR="00B97689" w:rsidRPr="00A514E4" w:rsidRDefault="00B97689" w:rsidP="00A218DC">
            <w:pPr>
              <w:pStyle w:val="Prrafodelista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14E4">
              <w:rPr>
                <w:rFonts w:ascii="Arial" w:hAnsi="Arial" w:cs="Arial"/>
                <w:b/>
                <w:bCs/>
                <w:sz w:val="20"/>
                <w:szCs w:val="20"/>
              </w:rPr>
              <w:t>TIPO PROGRAMA</w:t>
            </w:r>
          </w:p>
        </w:tc>
        <w:tc>
          <w:tcPr>
            <w:tcW w:w="2835" w:type="dxa"/>
            <w:vAlign w:val="center"/>
          </w:tcPr>
          <w:p w14:paraId="58B91932" w14:textId="77777777" w:rsidR="00B97689" w:rsidRPr="00A514E4" w:rsidRDefault="00B97689" w:rsidP="00A218DC">
            <w:pPr>
              <w:pStyle w:val="Prrafodelista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14E4">
              <w:rPr>
                <w:rFonts w:ascii="Arial" w:hAnsi="Arial" w:cs="Arial"/>
                <w:b/>
                <w:bCs/>
                <w:sz w:val="20"/>
                <w:szCs w:val="20"/>
              </w:rPr>
              <w:t>OLÍMPICO*</w:t>
            </w:r>
          </w:p>
        </w:tc>
        <w:tc>
          <w:tcPr>
            <w:tcW w:w="397" w:type="dxa"/>
            <w:vAlign w:val="center"/>
          </w:tcPr>
          <w:p w14:paraId="4F62D9F6" w14:textId="5BC6124E" w:rsidR="00B97689" w:rsidRPr="00A514E4" w:rsidRDefault="00B97689" w:rsidP="00A218DC">
            <w:pPr>
              <w:pStyle w:val="Prrafodelista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AE36272" w14:textId="77777777" w:rsidR="00B97689" w:rsidRPr="00A514E4" w:rsidRDefault="00B97689" w:rsidP="00306F71">
            <w:pPr>
              <w:pStyle w:val="Prrafodelista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14E4">
              <w:rPr>
                <w:rFonts w:ascii="Arial" w:hAnsi="Arial" w:cs="Arial"/>
                <w:b/>
                <w:bCs/>
                <w:sz w:val="20"/>
                <w:szCs w:val="20"/>
              </w:rPr>
              <w:t>PARALÍMPICO*</w:t>
            </w:r>
          </w:p>
        </w:tc>
        <w:tc>
          <w:tcPr>
            <w:tcW w:w="397" w:type="dxa"/>
            <w:vAlign w:val="center"/>
          </w:tcPr>
          <w:p w14:paraId="1E508D2F" w14:textId="4270C286" w:rsidR="00B97689" w:rsidRPr="00A514E4" w:rsidRDefault="00B97689" w:rsidP="00306F71">
            <w:pPr>
              <w:pStyle w:val="Prrafodelista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7689" w14:paraId="46767267" w14:textId="77777777" w:rsidTr="000D341B">
        <w:trPr>
          <w:trHeight w:val="397"/>
        </w:trPr>
        <w:tc>
          <w:tcPr>
            <w:tcW w:w="2067" w:type="dxa"/>
            <w:vMerge/>
            <w:vAlign w:val="center"/>
          </w:tcPr>
          <w:p w14:paraId="210EFF45" w14:textId="77777777" w:rsidR="00B97689" w:rsidRPr="00A514E4" w:rsidRDefault="00B97689" w:rsidP="00A218DC">
            <w:pPr>
              <w:pStyle w:val="Prrafodelista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AE04698" w14:textId="77777777" w:rsidR="00B97689" w:rsidRPr="00A514E4" w:rsidRDefault="00B97689" w:rsidP="00A218DC">
            <w:pPr>
              <w:pStyle w:val="Prrafodelista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14E4">
              <w:rPr>
                <w:rFonts w:ascii="Arial" w:hAnsi="Arial" w:cs="Arial"/>
                <w:b/>
                <w:bCs/>
                <w:sz w:val="20"/>
                <w:szCs w:val="20"/>
              </w:rPr>
              <w:t>NO OLÍMPICO*</w:t>
            </w:r>
          </w:p>
        </w:tc>
        <w:tc>
          <w:tcPr>
            <w:tcW w:w="397" w:type="dxa"/>
            <w:vAlign w:val="center"/>
          </w:tcPr>
          <w:p w14:paraId="12C69465" w14:textId="0052284A" w:rsidR="00B97689" w:rsidRPr="00A514E4" w:rsidRDefault="00B97689" w:rsidP="00A218DC">
            <w:pPr>
              <w:pStyle w:val="Prrafodelista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D19334E" w14:textId="77777777" w:rsidR="00B97689" w:rsidRPr="00A514E4" w:rsidRDefault="00B97689" w:rsidP="00306F71">
            <w:pPr>
              <w:pStyle w:val="Prrafodelista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14E4">
              <w:rPr>
                <w:rFonts w:ascii="Arial" w:hAnsi="Arial" w:cs="Arial"/>
                <w:b/>
                <w:bCs/>
                <w:sz w:val="20"/>
                <w:szCs w:val="20"/>
              </w:rPr>
              <w:t>NO PARALÍMPICO*</w:t>
            </w:r>
          </w:p>
        </w:tc>
        <w:tc>
          <w:tcPr>
            <w:tcW w:w="397" w:type="dxa"/>
            <w:vAlign w:val="center"/>
          </w:tcPr>
          <w:p w14:paraId="5B0E1632" w14:textId="248F00AA" w:rsidR="00B97689" w:rsidRPr="00A514E4" w:rsidRDefault="00B97689" w:rsidP="00306F71">
            <w:pPr>
              <w:pStyle w:val="Prrafodelista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7689" w14:paraId="4A6E58D7" w14:textId="77777777" w:rsidTr="000D341B">
        <w:trPr>
          <w:trHeight w:val="397"/>
        </w:trPr>
        <w:tc>
          <w:tcPr>
            <w:tcW w:w="2067" w:type="dxa"/>
            <w:tcBorders>
              <w:bottom w:val="single" w:sz="4" w:space="0" w:color="auto"/>
            </w:tcBorders>
            <w:vAlign w:val="center"/>
          </w:tcPr>
          <w:p w14:paraId="3196FA94" w14:textId="6C30BAAC" w:rsidR="00B97689" w:rsidRPr="00A514E4" w:rsidRDefault="00B97689" w:rsidP="00A218DC">
            <w:pPr>
              <w:pStyle w:val="Prrafodelista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14E4">
              <w:rPr>
                <w:rFonts w:ascii="Arial" w:hAnsi="Arial" w:cs="Arial"/>
                <w:b/>
                <w:bCs/>
                <w:sz w:val="20"/>
                <w:szCs w:val="20"/>
              </w:rPr>
              <w:t>CLASIFICACIÓN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E6AB7C4" w14:textId="77777777" w:rsidR="00B97689" w:rsidRPr="00A514E4" w:rsidRDefault="00B97689" w:rsidP="00A218DC">
            <w:pPr>
              <w:pStyle w:val="Prrafodelista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14E4">
              <w:rPr>
                <w:rFonts w:ascii="Arial" w:hAnsi="Arial" w:cs="Arial"/>
                <w:b/>
                <w:bCs/>
                <w:sz w:val="20"/>
                <w:szCs w:val="20"/>
              </w:rPr>
              <w:t>ALTO RENDIMIENTO*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14:paraId="736D70A7" w14:textId="1D95FF2A" w:rsidR="00B97689" w:rsidRPr="00A514E4" w:rsidRDefault="00B97689" w:rsidP="00A218DC">
            <w:pPr>
              <w:pStyle w:val="Prrafodelista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C1CA769" w14:textId="77777777" w:rsidR="00B97689" w:rsidRPr="00A514E4" w:rsidRDefault="00B97689" w:rsidP="00306F71">
            <w:pPr>
              <w:pStyle w:val="Prrafodelista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14E4">
              <w:rPr>
                <w:rFonts w:ascii="Arial" w:hAnsi="Arial" w:cs="Arial"/>
                <w:b/>
                <w:bCs/>
                <w:sz w:val="20"/>
                <w:szCs w:val="20"/>
              </w:rPr>
              <w:t>TECNIFICACIÓN ESTATAL*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14:paraId="15326C38" w14:textId="294A2290" w:rsidR="00B97689" w:rsidRPr="00A514E4" w:rsidRDefault="00B97689" w:rsidP="00306F71">
            <w:pPr>
              <w:pStyle w:val="Prrafodelista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71586" w14:paraId="48FD7B9F" w14:textId="77777777" w:rsidTr="000D341B">
        <w:trPr>
          <w:trHeight w:val="397"/>
        </w:trPr>
        <w:tc>
          <w:tcPr>
            <w:tcW w:w="2067" w:type="dxa"/>
            <w:tcBorders>
              <w:left w:val="nil"/>
              <w:bottom w:val="nil"/>
              <w:right w:val="nil"/>
            </w:tcBorders>
          </w:tcPr>
          <w:p w14:paraId="2AFC7A81" w14:textId="77777777" w:rsidR="00671586" w:rsidRPr="009D101F" w:rsidRDefault="00671586" w:rsidP="00D93D55">
            <w:pPr>
              <w:jc w:val="both"/>
              <w:rPr>
                <w:rFonts w:ascii="Arial" w:hAnsi="Arial" w:cs="Arial"/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2835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7323994B" w14:textId="4B7A397E" w:rsidR="00671586" w:rsidRPr="009D101F" w:rsidRDefault="00671586" w:rsidP="00D93D55">
            <w:pPr>
              <w:jc w:val="both"/>
              <w:rPr>
                <w:rFonts w:ascii="Arial" w:hAnsi="Arial" w:cs="Arial"/>
                <w:b/>
                <w:bCs/>
                <w:i/>
                <w:iCs/>
                <w:sz w:val="19"/>
                <w:szCs w:val="19"/>
              </w:rPr>
            </w:pPr>
            <w:r w:rsidRPr="009D101F">
              <w:rPr>
                <w:rFonts w:ascii="Arial" w:hAnsi="Arial" w:cs="Arial"/>
                <w:b/>
                <w:bCs/>
                <w:i/>
                <w:iCs/>
                <w:sz w:val="19"/>
                <w:szCs w:val="19"/>
              </w:rPr>
              <w:t>* marca x lo que proceda</w:t>
            </w:r>
          </w:p>
          <w:p w14:paraId="4CBB501E" w14:textId="194641B3" w:rsidR="00671586" w:rsidRPr="009D101F" w:rsidRDefault="00671586" w:rsidP="00D93D55">
            <w:pPr>
              <w:jc w:val="both"/>
              <w:rPr>
                <w:rFonts w:ascii="Arial" w:hAnsi="Arial" w:cs="Arial"/>
                <w:b/>
                <w:bCs/>
                <w:i/>
                <w:iCs/>
                <w:sz w:val="19"/>
                <w:szCs w:val="19"/>
              </w:rPr>
            </w:pPr>
          </w:p>
        </w:tc>
      </w:tr>
    </w:tbl>
    <w:p w14:paraId="481E7EA6" w14:textId="70F7179D" w:rsidR="00306F71" w:rsidRDefault="004932C2" w:rsidP="004932C2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Reconocimiento oficial del programa:</w:t>
      </w:r>
    </w:p>
    <w:p w14:paraId="418072EC" w14:textId="460F999C" w:rsidR="000A0DB5" w:rsidRPr="00A151B4" w:rsidRDefault="00575157" w:rsidP="00A151B4">
      <w:pPr>
        <w:pStyle w:val="Prrafodelista"/>
        <w:jc w:val="both"/>
        <w:rPr>
          <w:rFonts w:ascii="Arial" w:hAnsi="Arial" w:cs="Arial"/>
        </w:rPr>
      </w:pPr>
      <w:r>
        <w:rPr>
          <w:rFonts w:ascii="Arial" w:hAnsi="Arial" w:cs="Arial"/>
        </w:rPr>
        <w:t>El programa para el que se solicitan plazas deberá estar oficialmente reconoci</w:t>
      </w:r>
      <w:r w:rsidR="002837CA">
        <w:rPr>
          <w:rFonts w:ascii="Arial" w:hAnsi="Arial" w:cs="Arial"/>
        </w:rPr>
        <w:t>do por el Consejo Superior de Deportes (CSD) en la fecha de presentación de la solicitud.</w:t>
      </w: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6095"/>
        <w:gridCol w:w="2262"/>
      </w:tblGrid>
      <w:tr w:rsidR="00592B80" w14:paraId="02EA7ED3" w14:textId="77777777" w:rsidTr="00F4150A">
        <w:trPr>
          <w:trHeight w:val="397"/>
        </w:trPr>
        <w:tc>
          <w:tcPr>
            <w:tcW w:w="6095" w:type="dxa"/>
            <w:vAlign w:val="center"/>
          </w:tcPr>
          <w:p w14:paraId="4DA8F98D" w14:textId="1D90E7AF" w:rsidR="00592B80" w:rsidRPr="009064CB" w:rsidRDefault="00621E92" w:rsidP="004932C2">
            <w:pPr>
              <w:pStyle w:val="Prrafodelista"/>
              <w:ind w:left="0"/>
              <w:jc w:val="both"/>
              <w:rPr>
                <w:rFonts w:ascii="Arial" w:hAnsi="Arial" w:cs="Arial"/>
                <w:b/>
                <w:bCs/>
                <w:vertAlign w:val="superscript"/>
              </w:rPr>
            </w:pPr>
            <w:r>
              <w:rPr>
                <w:rFonts w:ascii="Arial" w:hAnsi="Arial" w:cs="Arial"/>
                <w:b/>
                <w:bCs/>
              </w:rPr>
              <w:t>Programa reconocido oficialmente por el CSD</w:t>
            </w:r>
            <w:r w:rsidR="004E7419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2262" w:type="dxa"/>
            <w:vAlign w:val="center"/>
          </w:tcPr>
          <w:p w14:paraId="667A7514" w14:textId="77777777" w:rsidR="00592B80" w:rsidRDefault="00592B80" w:rsidP="004932C2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592B80" w14:paraId="5378B07C" w14:textId="77777777" w:rsidTr="00F4150A">
        <w:trPr>
          <w:trHeight w:val="397"/>
        </w:trPr>
        <w:tc>
          <w:tcPr>
            <w:tcW w:w="6095" w:type="dxa"/>
            <w:vAlign w:val="center"/>
          </w:tcPr>
          <w:p w14:paraId="7910101C" w14:textId="45C62182" w:rsidR="00592B80" w:rsidRPr="00621E92" w:rsidRDefault="00621E92" w:rsidP="004932C2">
            <w:pPr>
              <w:pStyle w:val="Prrafodelista"/>
              <w:ind w:left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Fecha del reconocimiento del programa</w:t>
            </w:r>
          </w:p>
        </w:tc>
        <w:tc>
          <w:tcPr>
            <w:tcW w:w="2262" w:type="dxa"/>
            <w:vAlign w:val="center"/>
          </w:tcPr>
          <w:p w14:paraId="7846E97F" w14:textId="77777777" w:rsidR="00592B80" w:rsidRDefault="00592B80" w:rsidP="004932C2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72533E67" w14:textId="77777777" w:rsidR="000A0DB5" w:rsidRDefault="000A0DB5" w:rsidP="001A5FB9">
      <w:pPr>
        <w:jc w:val="both"/>
        <w:rPr>
          <w:rFonts w:ascii="Arial" w:hAnsi="Arial" w:cs="Arial"/>
        </w:rPr>
      </w:pPr>
    </w:p>
    <w:p w14:paraId="523EE111" w14:textId="1B401DAA" w:rsidR="00D83164" w:rsidRDefault="003F7E06" w:rsidP="00D4593F">
      <w:pPr>
        <w:pStyle w:val="Prrafodelista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Número mínimo de deportistas totales y murcianos: </w:t>
      </w:r>
      <w:r>
        <w:rPr>
          <w:rFonts w:ascii="Arial" w:hAnsi="Arial" w:cs="Arial"/>
        </w:rPr>
        <w:t>El programa deberá incluir al menos 6 deportistas, sumando internos</w:t>
      </w:r>
      <w:r w:rsidR="008B57D0">
        <w:rPr>
          <w:rFonts w:ascii="Arial" w:hAnsi="Arial" w:cs="Arial"/>
        </w:rPr>
        <w:t xml:space="preserve"> y externos, entre los cuales, </w:t>
      </w:r>
      <w:r w:rsidR="008B57D0">
        <w:rPr>
          <w:rFonts w:ascii="Arial" w:hAnsi="Arial" w:cs="Arial"/>
          <w:b/>
          <w:bCs/>
        </w:rPr>
        <w:t xml:space="preserve">al menos </w:t>
      </w:r>
      <w:r w:rsidR="002D2362">
        <w:rPr>
          <w:rFonts w:ascii="Arial" w:hAnsi="Arial" w:cs="Arial"/>
          <w:b/>
          <w:bCs/>
        </w:rPr>
        <w:t xml:space="preserve">dos </w:t>
      </w:r>
      <w:r w:rsidR="00862B92">
        <w:rPr>
          <w:rFonts w:ascii="Arial" w:hAnsi="Arial" w:cs="Arial"/>
        </w:rPr>
        <w:t>tengan la condición de murciano</w:t>
      </w:r>
      <w:r w:rsidR="00505A8E">
        <w:rPr>
          <w:rFonts w:ascii="Arial" w:hAnsi="Arial" w:cs="Arial"/>
          <w:vertAlign w:val="superscript"/>
        </w:rPr>
        <w:t>(1)</w:t>
      </w:r>
      <w:r w:rsidR="006C5780">
        <w:rPr>
          <w:rFonts w:ascii="Arial" w:hAnsi="Arial" w:cs="Arial"/>
        </w:rPr>
        <w:t xml:space="preserve"> y disponer el resto de licencia federativa en vigor, </w:t>
      </w:r>
      <w:r w:rsidR="00CB54CB">
        <w:rPr>
          <w:rFonts w:ascii="Arial" w:hAnsi="Arial" w:cs="Arial"/>
          <w:b/>
          <w:bCs/>
        </w:rPr>
        <w:t xml:space="preserve">expedida con carácter exclusivo por la federación deportiva de la Región de Murcia </w:t>
      </w:r>
      <w:r w:rsidR="00CB54CB">
        <w:rPr>
          <w:rFonts w:ascii="Arial" w:hAnsi="Arial" w:cs="Arial"/>
        </w:rPr>
        <w:t xml:space="preserve">correspondiente, que hayan sido valorados conforme a la puntuación asignada en el </w:t>
      </w:r>
      <w:r w:rsidR="00B571A3">
        <w:rPr>
          <w:rFonts w:ascii="Arial" w:hAnsi="Arial" w:cs="Arial"/>
        </w:rPr>
        <w:t xml:space="preserve">epígrafe </w:t>
      </w:r>
      <w:r w:rsidR="007E54A0">
        <w:rPr>
          <w:rFonts w:ascii="Arial" w:hAnsi="Arial" w:cs="Arial"/>
        </w:rPr>
        <w:t>11.1 a)</w:t>
      </w:r>
      <w:r w:rsidR="000072F8">
        <w:rPr>
          <w:rFonts w:ascii="Arial" w:hAnsi="Arial" w:cs="Arial"/>
        </w:rPr>
        <w:t xml:space="preserve"> de la convocatoria, </w:t>
      </w:r>
      <w:r w:rsidR="000072F8">
        <w:rPr>
          <w:rFonts w:ascii="Arial" w:hAnsi="Arial" w:cs="Arial"/>
        </w:rPr>
        <w:lastRenderedPageBreak/>
        <w:t>salvo las excepciones del apartado 12</w:t>
      </w:r>
      <w:r w:rsidR="00A151B4">
        <w:rPr>
          <w:rFonts w:ascii="Arial" w:hAnsi="Arial" w:cs="Arial"/>
        </w:rPr>
        <w:t xml:space="preserve"> de la convocatoria (AR Olímpico y Paralímpico)</w:t>
      </w:r>
    </w:p>
    <w:p w14:paraId="3564B835" w14:textId="601DF92E" w:rsidR="00B644C6" w:rsidRPr="00B644C6" w:rsidRDefault="00B644C6" w:rsidP="00B644C6">
      <w:pPr>
        <w:jc w:val="both"/>
        <w:rPr>
          <w:rFonts w:ascii="Arial" w:hAnsi="Arial" w:cs="Arial"/>
        </w:rPr>
        <w:sectPr w:rsidR="00B644C6" w:rsidRPr="00B644C6" w:rsidSect="00244494">
          <w:headerReference w:type="default" r:id="rId11"/>
          <w:footerReference w:type="default" r:id="rId12"/>
          <w:pgSz w:w="11906" w:h="16838"/>
          <w:pgMar w:top="2608" w:right="1701" w:bottom="1418" w:left="1701" w:header="709" w:footer="709" w:gutter="0"/>
          <w:cols w:space="708"/>
          <w:docGrid w:linePitch="360"/>
        </w:sectPr>
      </w:pPr>
    </w:p>
    <w:tbl>
      <w:tblPr>
        <w:tblStyle w:val="Tablaconcuadrcula"/>
        <w:tblpPr w:leftFromText="141" w:rightFromText="141" w:vertAnchor="page" w:horzAnchor="margin" w:tblpY="1982"/>
        <w:tblW w:w="14454" w:type="dxa"/>
        <w:tblLayout w:type="fixed"/>
        <w:tblLook w:val="04A0" w:firstRow="1" w:lastRow="0" w:firstColumn="1" w:lastColumn="0" w:noHBand="0" w:noVBand="1"/>
      </w:tblPr>
      <w:tblGrid>
        <w:gridCol w:w="419"/>
        <w:gridCol w:w="285"/>
        <w:gridCol w:w="2833"/>
        <w:gridCol w:w="994"/>
        <w:gridCol w:w="1134"/>
        <w:gridCol w:w="2268"/>
        <w:gridCol w:w="284"/>
        <w:gridCol w:w="992"/>
        <w:gridCol w:w="1276"/>
        <w:gridCol w:w="1134"/>
        <w:gridCol w:w="1417"/>
        <w:gridCol w:w="1418"/>
      </w:tblGrid>
      <w:tr w:rsidR="007D09E7" w14:paraId="0D480EC8" w14:textId="77777777" w:rsidTr="0ECC704A">
        <w:trPr>
          <w:trHeight w:val="397"/>
        </w:trPr>
        <w:tc>
          <w:tcPr>
            <w:tcW w:w="419" w:type="dxa"/>
            <w:vAlign w:val="center"/>
          </w:tcPr>
          <w:p w14:paraId="36620A35" w14:textId="4D6071D2" w:rsidR="007D09E7" w:rsidRPr="0007216C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07216C">
              <w:rPr>
                <w:rFonts w:ascii="Arial Narrow" w:hAnsi="Arial Narrow" w:cs="Arial"/>
                <w:b/>
                <w:bCs/>
                <w:sz w:val="18"/>
                <w:szCs w:val="18"/>
              </w:rPr>
              <w:lastRenderedPageBreak/>
              <w:t>Nº</w:t>
            </w:r>
          </w:p>
        </w:tc>
        <w:tc>
          <w:tcPr>
            <w:tcW w:w="3118" w:type="dxa"/>
            <w:gridSpan w:val="2"/>
            <w:vAlign w:val="center"/>
          </w:tcPr>
          <w:p w14:paraId="344CF794" w14:textId="4A1C973B" w:rsidR="007D09E7" w:rsidRPr="0007216C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Nombre del Deportista</w:t>
            </w:r>
          </w:p>
        </w:tc>
        <w:tc>
          <w:tcPr>
            <w:tcW w:w="994" w:type="dxa"/>
            <w:vAlign w:val="center"/>
          </w:tcPr>
          <w:p w14:paraId="07537C55" w14:textId="3C3779BD" w:rsidR="007D09E7" w:rsidRDefault="007D09E7" w:rsidP="0087421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DNI</w:t>
            </w:r>
          </w:p>
        </w:tc>
        <w:tc>
          <w:tcPr>
            <w:tcW w:w="1134" w:type="dxa"/>
            <w:vAlign w:val="center"/>
          </w:tcPr>
          <w:p w14:paraId="28D583ED" w14:textId="37462206" w:rsidR="007D09E7" w:rsidRDefault="007D09E7" w:rsidP="0087421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Fecha de nacimiento</w:t>
            </w:r>
          </w:p>
        </w:tc>
        <w:tc>
          <w:tcPr>
            <w:tcW w:w="2268" w:type="dxa"/>
            <w:vAlign w:val="center"/>
          </w:tcPr>
          <w:p w14:paraId="2232D3AC" w14:textId="18941C45" w:rsidR="007D09E7" w:rsidRDefault="007D09E7" w:rsidP="0087421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Correo electrónico</w:t>
            </w:r>
          </w:p>
        </w:tc>
        <w:tc>
          <w:tcPr>
            <w:tcW w:w="1276" w:type="dxa"/>
            <w:gridSpan w:val="2"/>
            <w:vAlign w:val="center"/>
          </w:tcPr>
          <w:p w14:paraId="13B12E98" w14:textId="49240EAA" w:rsidR="007D09E7" w:rsidRPr="00870659" w:rsidRDefault="007D09E7" w:rsidP="0087421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Estatus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  <w:vertAlign w:val="superscript"/>
              </w:rPr>
              <w:t>(3)</w:t>
            </w:r>
          </w:p>
          <w:p w14:paraId="17B8FBBA" w14:textId="446C8EDB" w:rsidR="007D09E7" w:rsidRPr="0007216C" w:rsidRDefault="007D09E7" w:rsidP="0087421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deportivo</w:t>
            </w:r>
          </w:p>
        </w:tc>
        <w:tc>
          <w:tcPr>
            <w:tcW w:w="1276" w:type="dxa"/>
            <w:vAlign w:val="center"/>
          </w:tcPr>
          <w:p w14:paraId="2ED6EA49" w14:textId="686D26A6" w:rsidR="007D09E7" w:rsidRPr="00E13CAE" w:rsidRDefault="001241EB" w:rsidP="0087421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Condición de </w:t>
            </w:r>
            <w:r w:rsidR="007D09E7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Murciano </w:t>
            </w:r>
            <w:r w:rsidR="007D09E7">
              <w:rPr>
                <w:rFonts w:ascii="Arial Narrow" w:hAnsi="Arial Narrow" w:cs="Arial"/>
                <w:b/>
                <w:bCs/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1134" w:type="dxa"/>
            <w:vAlign w:val="center"/>
          </w:tcPr>
          <w:p w14:paraId="6A2E5EEE" w14:textId="245DD2CD" w:rsidR="007D09E7" w:rsidRPr="00220809" w:rsidRDefault="007D09E7" w:rsidP="0087421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Tipo de Plaza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  <w:vertAlign w:val="superscript"/>
              </w:rPr>
              <w:t xml:space="preserve"> (4)</w:t>
            </w:r>
          </w:p>
        </w:tc>
        <w:tc>
          <w:tcPr>
            <w:tcW w:w="1417" w:type="dxa"/>
            <w:vAlign w:val="center"/>
          </w:tcPr>
          <w:p w14:paraId="181F190C" w14:textId="680F83B5" w:rsidR="007D09E7" w:rsidRPr="00220809" w:rsidRDefault="007D09E7" w:rsidP="0087421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Licencia Región de Murcia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  <w:vertAlign w:val="superscript"/>
              </w:rPr>
              <w:t xml:space="preserve"> (2)</w:t>
            </w:r>
          </w:p>
        </w:tc>
        <w:tc>
          <w:tcPr>
            <w:tcW w:w="1418" w:type="dxa"/>
            <w:vAlign w:val="center"/>
          </w:tcPr>
          <w:p w14:paraId="086106A1" w14:textId="1321E20B" w:rsidR="007D09E7" w:rsidRPr="003B090D" w:rsidRDefault="007D09E7" w:rsidP="0087421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Cumple requisitos Beneficiarios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  <w:vertAlign w:val="superscript"/>
              </w:rPr>
              <w:t>(2)</w:t>
            </w:r>
          </w:p>
        </w:tc>
      </w:tr>
      <w:tr w:rsidR="007D09E7" w14:paraId="576C1184" w14:textId="77777777" w:rsidTr="0ECC704A">
        <w:trPr>
          <w:trHeight w:val="340"/>
        </w:trPr>
        <w:tc>
          <w:tcPr>
            <w:tcW w:w="419" w:type="dxa"/>
            <w:vAlign w:val="center"/>
          </w:tcPr>
          <w:p w14:paraId="206BBC4A" w14:textId="1FD17B02" w:rsidR="007D09E7" w:rsidRPr="006C16E0" w:rsidRDefault="006C16E0" w:rsidP="0087421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6C16E0">
              <w:rPr>
                <w:rFonts w:ascii="Arial Narrow" w:hAnsi="Arial Narrow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118" w:type="dxa"/>
            <w:gridSpan w:val="2"/>
            <w:vAlign w:val="center"/>
          </w:tcPr>
          <w:p w14:paraId="443FF81D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14:paraId="23854ECE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C2CECBB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282AF1A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D990B38" w14:textId="39FC6A43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BEDC85D" w14:textId="2D84E02E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0232E1C" w14:textId="538978D8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CA67F9D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A343C8" w14:textId="51441A01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7D09E7" w14:paraId="29859E6F" w14:textId="77777777" w:rsidTr="0ECC704A">
        <w:trPr>
          <w:trHeight w:val="340"/>
        </w:trPr>
        <w:tc>
          <w:tcPr>
            <w:tcW w:w="419" w:type="dxa"/>
            <w:vAlign w:val="center"/>
          </w:tcPr>
          <w:p w14:paraId="67E8E831" w14:textId="0A79FF27" w:rsidR="007D09E7" w:rsidRPr="006C16E0" w:rsidRDefault="00420FF0" w:rsidP="0087421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118" w:type="dxa"/>
            <w:gridSpan w:val="2"/>
            <w:vAlign w:val="center"/>
          </w:tcPr>
          <w:p w14:paraId="66E59A59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14:paraId="437B328C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84F012B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9ECC66F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7A7ED9C" w14:textId="1B87CAC9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711FB15" w14:textId="4157280A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D208793" w14:textId="7413CFA6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F210E33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25143A" w14:textId="6DDE2AE9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7D09E7" w14:paraId="6DA48282" w14:textId="77777777" w:rsidTr="0ECC704A">
        <w:trPr>
          <w:trHeight w:val="340"/>
        </w:trPr>
        <w:tc>
          <w:tcPr>
            <w:tcW w:w="419" w:type="dxa"/>
            <w:vAlign w:val="center"/>
          </w:tcPr>
          <w:p w14:paraId="061BC5FF" w14:textId="053E2F19" w:rsidR="007D09E7" w:rsidRPr="006C16E0" w:rsidRDefault="00420FF0" w:rsidP="0087421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118" w:type="dxa"/>
            <w:gridSpan w:val="2"/>
            <w:vAlign w:val="center"/>
          </w:tcPr>
          <w:p w14:paraId="3C54ED6E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14:paraId="5761D4A2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271CD2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A89998C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1835B43" w14:textId="63E80702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FA997BD" w14:textId="7DA0EBCF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28775F1" w14:textId="700374ED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0FC2F3D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84D9CD" w14:textId="775B348E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7D09E7" w14:paraId="3A184D45" w14:textId="77777777" w:rsidTr="0ECC704A">
        <w:trPr>
          <w:trHeight w:val="340"/>
        </w:trPr>
        <w:tc>
          <w:tcPr>
            <w:tcW w:w="419" w:type="dxa"/>
            <w:vAlign w:val="center"/>
          </w:tcPr>
          <w:p w14:paraId="5B2FAAF0" w14:textId="3DA180D6" w:rsidR="007D09E7" w:rsidRPr="006C16E0" w:rsidRDefault="00420FF0" w:rsidP="0087421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118" w:type="dxa"/>
            <w:gridSpan w:val="2"/>
            <w:vAlign w:val="center"/>
          </w:tcPr>
          <w:p w14:paraId="63B7FA19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14:paraId="62E777D7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4ED5D0D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117B5C9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D0464FA" w14:textId="5DB42475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6C646C" w14:textId="14FBDAC5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EBDA0D0" w14:textId="471C4413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7FD2400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3BF44E" w14:textId="72CAC53A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7D09E7" w14:paraId="043EAD7F" w14:textId="77777777" w:rsidTr="0ECC704A">
        <w:trPr>
          <w:trHeight w:val="340"/>
        </w:trPr>
        <w:tc>
          <w:tcPr>
            <w:tcW w:w="419" w:type="dxa"/>
            <w:vAlign w:val="center"/>
          </w:tcPr>
          <w:p w14:paraId="51593080" w14:textId="77D878C4" w:rsidR="007D09E7" w:rsidRPr="006C16E0" w:rsidRDefault="00420FF0" w:rsidP="0087421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118" w:type="dxa"/>
            <w:gridSpan w:val="2"/>
            <w:vAlign w:val="center"/>
          </w:tcPr>
          <w:p w14:paraId="6125F4C1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14:paraId="1FA5281C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E008AA6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5D3B8EE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DFCFACA" w14:textId="585A6A19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5F4BBA1" w14:textId="0DCF8A65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A66F92" w14:textId="215CF376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4FFC2B7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85208D" w14:textId="5B700F1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7D09E7" w14:paraId="705A0CAA" w14:textId="77777777" w:rsidTr="0ECC704A">
        <w:trPr>
          <w:trHeight w:val="340"/>
        </w:trPr>
        <w:tc>
          <w:tcPr>
            <w:tcW w:w="419" w:type="dxa"/>
            <w:vAlign w:val="center"/>
          </w:tcPr>
          <w:p w14:paraId="19563027" w14:textId="469DEE0A" w:rsidR="007D09E7" w:rsidRPr="006C16E0" w:rsidRDefault="00420FF0" w:rsidP="0087421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118" w:type="dxa"/>
            <w:gridSpan w:val="2"/>
            <w:vAlign w:val="center"/>
          </w:tcPr>
          <w:p w14:paraId="4EE40F65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14:paraId="13B5645A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0D78320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6CE1F77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CD8129C" w14:textId="67B13118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5823D93" w14:textId="20E28369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A820889" w14:textId="7085BBCB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01A78C0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E2D6DF" w14:textId="75C6A0F9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7D09E7" w14:paraId="22F6DD70" w14:textId="77777777" w:rsidTr="0ECC704A">
        <w:trPr>
          <w:trHeight w:val="340"/>
        </w:trPr>
        <w:tc>
          <w:tcPr>
            <w:tcW w:w="419" w:type="dxa"/>
            <w:vAlign w:val="center"/>
          </w:tcPr>
          <w:p w14:paraId="03DB4EB3" w14:textId="33C1D2C5" w:rsidR="007D09E7" w:rsidRPr="006C16E0" w:rsidRDefault="00420FF0" w:rsidP="0087421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18" w:type="dxa"/>
            <w:gridSpan w:val="2"/>
            <w:vAlign w:val="center"/>
          </w:tcPr>
          <w:p w14:paraId="6E678C0E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14:paraId="6641F91F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BFF0E41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2D28DFB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7452A7D" w14:textId="15292375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F3AE741" w14:textId="7450B538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F66D0AC" w14:textId="147B74C2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A0B3377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490FFB" w14:textId="7878B6D6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7D09E7" w14:paraId="4E69D2FD" w14:textId="77777777" w:rsidTr="0ECC704A">
        <w:trPr>
          <w:trHeight w:val="340"/>
        </w:trPr>
        <w:tc>
          <w:tcPr>
            <w:tcW w:w="419" w:type="dxa"/>
            <w:vAlign w:val="center"/>
          </w:tcPr>
          <w:p w14:paraId="689BAC25" w14:textId="2DBFA0F1" w:rsidR="007D09E7" w:rsidRPr="006C16E0" w:rsidRDefault="00420FF0" w:rsidP="0087421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118" w:type="dxa"/>
            <w:gridSpan w:val="2"/>
            <w:vAlign w:val="center"/>
          </w:tcPr>
          <w:p w14:paraId="38B47087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14:paraId="6ABF1F4B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1205E95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1D947E8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227208E" w14:textId="0935A9C8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D73117D" w14:textId="5A336E9B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727E76D" w14:textId="067B2625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920FC17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0C2EBC" w14:textId="59DFC8A3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7D09E7" w14:paraId="1C1C89C2" w14:textId="77777777" w:rsidTr="0ECC704A">
        <w:trPr>
          <w:trHeight w:val="340"/>
        </w:trPr>
        <w:tc>
          <w:tcPr>
            <w:tcW w:w="419" w:type="dxa"/>
            <w:vAlign w:val="center"/>
          </w:tcPr>
          <w:p w14:paraId="2F67C149" w14:textId="2B8DFB12" w:rsidR="007D09E7" w:rsidRPr="006C16E0" w:rsidRDefault="00420FF0" w:rsidP="0087421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118" w:type="dxa"/>
            <w:gridSpan w:val="2"/>
            <w:vAlign w:val="center"/>
          </w:tcPr>
          <w:p w14:paraId="65AA6C58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14:paraId="336331D6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F7B9D87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4574C7D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056E580" w14:textId="3B6F2ECD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4A7D00E" w14:textId="6051E1F9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A6EE14A" w14:textId="5E64308F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E7888CB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910FEC" w14:textId="5CFD5A28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7D09E7" w14:paraId="1F9F04F6" w14:textId="77777777" w:rsidTr="0ECC704A">
        <w:trPr>
          <w:trHeight w:val="340"/>
        </w:trPr>
        <w:tc>
          <w:tcPr>
            <w:tcW w:w="419" w:type="dxa"/>
            <w:vAlign w:val="center"/>
          </w:tcPr>
          <w:p w14:paraId="5613BFEA" w14:textId="034D63B9" w:rsidR="007D09E7" w:rsidRPr="006C16E0" w:rsidRDefault="00420FF0" w:rsidP="0087421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118" w:type="dxa"/>
            <w:gridSpan w:val="2"/>
            <w:vAlign w:val="center"/>
          </w:tcPr>
          <w:p w14:paraId="66213D40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14:paraId="73D139FF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CAADE47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21E2057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EC286E4" w14:textId="6630A906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7F65B0B" w14:textId="610F9B3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EB665D3" w14:textId="5B593295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6E11E45" w14:textId="77777777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2961F1" w14:textId="35AF7325" w:rsidR="007D09E7" w:rsidRPr="006C16E0" w:rsidRDefault="007D09E7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420FF0" w14:paraId="339E0139" w14:textId="77777777" w:rsidTr="0ECC704A">
        <w:trPr>
          <w:trHeight w:val="340"/>
        </w:trPr>
        <w:tc>
          <w:tcPr>
            <w:tcW w:w="419" w:type="dxa"/>
            <w:vAlign w:val="center"/>
          </w:tcPr>
          <w:p w14:paraId="434E4F93" w14:textId="0B658B37" w:rsidR="00420FF0" w:rsidRDefault="00420FF0" w:rsidP="0087421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118" w:type="dxa"/>
            <w:gridSpan w:val="2"/>
            <w:vAlign w:val="center"/>
          </w:tcPr>
          <w:p w14:paraId="2E4F8B54" w14:textId="77777777" w:rsidR="00420FF0" w:rsidRPr="006C16E0" w:rsidRDefault="00420FF0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14:paraId="3CA0CF96" w14:textId="77777777" w:rsidR="00420FF0" w:rsidRPr="006C16E0" w:rsidRDefault="00420FF0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0487E92" w14:textId="77777777" w:rsidR="00420FF0" w:rsidRPr="006C16E0" w:rsidRDefault="00420FF0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82C48AE" w14:textId="77777777" w:rsidR="00420FF0" w:rsidRPr="006C16E0" w:rsidRDefault="00420FF0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5ED2A68" w14:textId="77777777" w:rsidR="00420FF0" w:rsidRPr="006C16E0" w:rsidRDefault="00420FF0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680AEED" w14:textId="77777777" w:rsidR="00420FF0" w:rsidRPr="006C16E0" w:rsidRDefault="00420FF0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1C37718" w14:textId="77777777" w:rsidR="00420FF0" w:rsidRPr="006C16E0" w:rsidRDefault="00420FF0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2BC81A7" w14:textId="77777777" w:rsidR="00420FF0" w:rsidRPr="006C16E0" w:rsidRDefault="00420FF0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C6A467" w14:textId="77777777" w:rsidR="00420FF0" w:rsidRPr="006C16E0" w:rsidRDefault="00420FF0" w:rsidP="00874219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B729AF" w14:paraId="02B872D9" w14:textId="77777777" w:rsidTr="0ECC704A">
        <w:trPr>
          <w:trHeight w:val="340"/>
        </w:trPr>
        <w:tc>
          <w:tcPr>
            <w:tcW w:w="419" w:type="dxa"/>
            <w:vAlign w:val="center"/>
          </w:tcPr>
          <w:p w14:paraId="4227C604" w14:textId="5A5AB3F5" w:rsidR="00B729AF" w:rsidRPr="00440701" w:rsidRDefault="00B729AF" w:rsidP="00874219">
            <w:pPr>
              <w:jc w:val="center"/>
              <w:rPr>
                <w:rFonts w:ascii="Arial Narrow" w:hAnsi="Arial Narrow" w:cs="Arial"/>
                <w:b/>
                <w:bCs/>
                <w:i/>
                <w:iCs/>
                <w:sz w:val="17"/>
                <w:szCs w:val="17"/>
              </w:rPr>
            </w:pPr>
            <w:r w:rsidRPr="00440701">
              <w:rPr>
                <w:rFonts w:ascii="Arial Narrow" w:hAnsi="Arial Narrow" w:cs="Arial"/>
                <w:b/>
                <w:bCs/>
                <w:i/>
                <w:iCs/>
                <w:sz w:val="17"/>
                <w:szCs w:val="17"/>
              </w:rPr>
              <w:t>(1)</w:t>
            </w:r>
          </w:p>
        </w:tc>
        <w:tc>
          <w:tcPr>
            <w:tcW w:w="14035" w:type="dxa"/>
            <w:gridSpan w:val="11"/>
            <w:vAlign w:val="center"/>
          </w:tcPr>
          <w:p w14:paraId="6BE31C10" w14:textId="65038311" w:rsidR="00B729AF" w:rsidRPr="00440701" w:rsidRDefault="001241EB" w:rsidP="00874219">
            <w:pPr>
              <w:jc w:val="both"/>
              <w:rPr>
                <w:rFonts w:ascii="Arial Narrow" w:hAnsi="Arial Narrow" w:cs="Arial"/>
                <w:b/>
                <w:bCs/>
                <w:i/>
                <w:iCs/>
                <w:sz w:val="17"/>
                <w:szCs w:val="17"/>
              </w:rPr>
            </w:pPr>
            <w:r w:rsidRPr="00440701">
              <w:rPr>
                <w:rFonts w:ascii="Arial Narrow" w:hAnsi="Arial Narrow" w:cs="Arial"/>
                <w:b/>
                <w:bCs/>
                <w:i/>
                <w:iCs/>
                <w:sz w:val="17"/>
                <w:szCs w:val="17"/>
              </w:rPr>
              <w:t>C</w:t>
            </w:r>
            <w:r w:rsidR="0021231B" w:rsidRPr="00440701">
              <w:rPr>
                <w:rFonts w:ascii="Arial Narrow" w:hAnsi="Arial Narrow" w:cs="Arial"/>
                <w:b/>
                <w:bCs/>
                <w:i/>
                <w:iCs/>
                <w:sz w:val="17"/>
                <w:szCs w:val="17"/>
              </w:rPr>
              <w:t>ondición de murciano: Podrán optar a la plaza las personas físicas que ostenten la condición de murciano de acuerdo con el artículo 7 del Estatuto de Autonomía, debiendo acreditar una residencia legal, efectiva e ininterrumpida en cualquier municipio de la Región de Murcia durante, al menos, los dos años inmediatamente anteriores a la fecha de presentación de la solicitud</w:t>
            </w:r>
            <w:r w:rsidR="000F347E">
              <w:rPr>
                <w:rFonts w:ascii="Arial Narrow" w:hAnsi="Arial Narrow" w:cs="Arial"/>
                <w:b/>
                <w:bCs/>
                <w:i/>
                <w:iCs/>
                <w:sz w:val="17"/>
                <w:szCs w:val="17"/>
              </w:rPr>
              <w:t xml:space="preserve"> (poner </w:t>
            </w:r>
            <w:proofErr w:type="spellStart"/>
            <w:r w:rsidR="000F347E">
              <w:rPr>
                <w:rFonts w:ascii="Arial Narrow" w:hAnsi="Arial Narrow" w:cs="Arial"/>
                <w:b/>
                <w:bCs/>
                <w:i/>
                <w:iCs/>
                <w:sz w:val="17"/>
                <w:szCs w:val="17"/>
              </w:rPr>
              <w:t>si</w:t>
            </w:r>
            <w:proofErr w:type="spellEnd"/>
            <w:r w:rsidR="000F347E">
              <w:rPr>
                <w:rFonts w:ascii="Arial Narrow" w:hAnsi="Arial Narrow" w:cs="Arial"/>
                <w:b/>
                <w:bCs/>
                <w:i/>
                <w:iCs/>
                <w:sz w:val="17"/>
                <w:szCs w:val="17"/>
              </w:rPr>
              <w:t xml:space="preserve"> o no)</w:t>
            </w:r>
          </w:p>
        </w:tc>
      </w:tr>
      <w:tr w:rsidR="00BB4D62" w14:paraId="50A20358" w14:textId="77777777" w:rsidTr="0ECC704A">
        <w:trPr>
          <w:trHeight w:val="340"/>
        </w:trPr>
        <w:tc>
          <w:tcPr>
            <w:tcW w:w="419" w:type="dxa"/>
            <w:vAlign w:val="center"/>
          </w:tcPr>
          <w:p w14:paraId="122E53BB" w14:textId="238B36E6" w:rsidR="00BB4D62" w:rsidRPr="00440701" w:rsidRDefault="6709588D" w:rsidP="0ECC704A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vertAlign w:val="superscript"/>
              </w:rPr>
            </w:pPr>
            <w:r w:rsidRPr="0ECC704A">
              <w:rPr>
                <w:rFonts w:ascii="Arial Narrow" w:hAnsi="Arial Narrow" w:cs="Arial"/>
                <w:b/>
                <w:bCs/>
                <w:sz w:val="18"/>
                <w:szCs w:val="18"/>
                <w:vertAlign w:val="superscript"/>
              </w:rPr>
              <w:t>(2)</w:t>
            </w:r>
          </w:p>
        </w:tc>
        <w:tc>
          <w:tcPr>
            <w:tcW w:w="7514" w:type="dxa"/>
            <w:gridSpan w:val="5"/>
            <w:vAlign w:val="center"/>
          </w:tcPr>
          <w:p w14:paraId="512FFB40" w14:textId="4C44D013" w:rsidR="00BB4D62" w:rsidRPr="00B729AF" w:rsidRDefault="6709588D" w:rsidP="0ECC704A">
            <w:pPr>
              <w:jc w:val="both"/>
              <w:rPr>
                <w:rFonts w:ascii="Arial Narrow" w:hAnsi="Arial Narrow" w:cs="Arial"/>
                <w:b/>
                <w:bCs/>
                <w:i/>
                <w:iCs/>
                <w:sz w:val="17"/>
                <w:szCs w:val="17"/>
              </w:rPr>
            </w:pPr>
            <w:r w:rsidRPr="0ECC704A">
              <w:rPr>
                <w:rFonts w:ascii="Arial Narrow" w:hAnsi="Arial Narrow" w:cs="Arial"/>
                <w:b/>
                <w:bCs/>
                <w:i/>
                <w:iCs/>
                <w:sz w:val="17"/>
                <w:szCs w:val="17"/>
              </w:rPr>
              <w:t>Poner sí o no</w:t>
            </w:r>
          </w:p>
        </w:tc>
        <w:tc>
          <w:tcPr>
            <w:tcW w:w="6521" w:type="dxa"/>
            <w:gridSpan w:val="6"/>
            <w:tcBorders>
              <w:bottom w:val="nil"/>
              <w:right w:val="nil"/>
            </w:tcBorders>
            <w:vAlign w:val="center"/>
          </w:tcPr>
          <w:p w14:paraId="1344C764" w14:textId="40E5F68B" w:rsidR="00BB4D62" w:rsidRPr="00B729AF" w:rsidRDefault="00BB4D62" w:rsidP="00874219">
            <w:pPr>
              <w:jc w:val="both"/>
              <w:rPr>
                <w:rFonts w:ascii="Arial Narrow" w:hAnsi="Arial Narrow" w:cs="Arial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BB4D62" w14:paraId="57B09C93" w14:textId="77777777" w:rsidTr="0ECC704A">
        <w:trPr>
          <w:trHeight w:val="340"/>
        </w:trPr>
        <w:tc>
          <w:tcPr>
            <w:tcW w:w="419" w:type="dxa"/>
            <w:vAlign w:val="center"/>
          </w:tcPr>
          <w:p w14:paraId="568C8385" w14:textId="79C4986B" w:rsidR="00BB4D62" w:rsidRPr="00B139B9" w:rsidRDefault="00BB4D62" w:rsidP="00874219">
            <w:pPr>
              <w:jc w:val="center"/>
              <w:rPr>
                <w:rFonts w:ascii="Arial Narrow" w:hAnsi="Arial Narrow" w:cs="Arial"/>
                <w:b/>
                <w:bCs/>
                <w:i/>
                <w:iCs/>
                <w:sz w:val="17"/>
                <w:szCs w:val="17"/>
              </w:rPr>
            </w:pPr>
            <w:r w:rsidRPr="00B139B9">
              <w:rPr>
                <w:rFonts w:ascii="Arial Narrow" w:hAnsi="Arial Narrow" w:cs="Arial"/>
                <w:b/>
                <w:bCs/>
                <w:i/>
                <w:iCs/>
                <w:sz w:val="17"/>
                <w:szCs w:val="17"/>
              </w:rPr>
              <w:t>(3)</w:t>
            </w:r>
          </w:p>
        </w:tc>
        <w:tc>
          <w:tcPr>
            <w:tcW w:w="7514" w:type="dxa"/>
            <w:gridSpan w:val="5"/>
            <w:vAlign w:val="center"/>
          </w:tcPr>
          <w:p w14:paraId="24D6245B" w14:textId="77777777" w:rsidR="00BB4D62" w:rsidRPr="00B139B9" w:rsidRDefault="00BB4D62" w:rsidP="00874219">
            <w:pPr>
              <w:jc w:val="both"/>
              <w:rPr>
                <w:rFonts w:ascii="Arial Narrow" w:hAnsi="Arial Narrow" w:cs="Arial"/>
                <w:b/>
                <w:bCs/>
                <w:i/>
                <w:iCs/>
                <w:sz w:val="17"/>
                <w:szCs w:val="17"/>
              </w:rPr>
            </w:pPr>
            <w:r w:rsidRPr="00B139B9">
              <w:rPr>
                <w:rFonts w:ascii="Arial Narrow" w:hAnsi="Arial Narrow" w:cs="Arial"/>
                <w:b/>
                <w:bCs/>
                <w:i/>
                <w:iCs/>
                <w:sz w:val="17"/>
                <w:szCs w:val="17"/>
              </w:rPr>
              <w:t xml:space="preserve">Estatus deportivo (Poner </w:t>
            </w:r>
            <w:r>
              <w:rPr>
                <w:rFonts w:ascii="Arial Narrow" w:hAnsi="Arial Narrow" w:cs="Arial"/>
                <w:b/>
                <w:bCs/>
                <w:i/>
                <w:iCs/>
                <w:sz w:val="17"/>
                <w:szCs w:val="17"/>
              </w:rPr>
              <w:t xml:space="preserve">solo </w:t>
            </w:r>
            <w:r w:rsidRPr="00B139B9">
              <w:rPr>
                <w:rFonts w:ascii="Arial Narrow" w:hAnsi="Arial Narrow" w:cs="Arial"/>
                <w:b/>
                <w:bCs/>
                <w:i/>
                <w:iCs/>
                <w:sz w:val="17"/>
                <w:szCs w:val="17"/>
              </w:rPr>
              <w:t>un número de los que se dicen a continuación)</w:t>
            </w:r>
          </w:p>
        </w:tc>
        <w:tc>
          <w:tcPr>
            <w:tcW w:w="6521" w:type="dxa"/>
            <w:gridSpan w:val="6"/>
            <w:tcBorders>
              <w:top w:val="nil"/>
              <w:right w:val="nil"/>
            </w:tcBorders>
            <w:vAlign w:val="center"/>
          </w:tcPr>
          <w:p w14:paraId="2BA7994B" w14:textId="0AE596C8" w:rsidR="00BB4D62" w:rsidRPr="00B139B9" w:rsidRDefault="00BB4D62" w:rsidP="00874219">
            <w:pPr>
              <w:jc w:val="both"/>
              <w:rPr>
                <w:rFonts w:ascii="Arial Narrow" w:hAnsi="Arial Narrow" w:cs="Arial"/>
                <w:b/>
                <w:bCs/>
                <w:i/>
                <w:iCs/>
                <w:sz w:val="17"/>
                <w:szCs w:val="17"/>
              </w:rPr>
            </w:pPr>
          </w:p>
        </w:tc>
      </w:tr>
      <w:tr w:rsidR="001318A3" w14:paraId="49A68467" w14:textId="77777777" w:rsidTr="0ECC704A">
        <w:trPr>
          <w:trHeight w:val="340"/>
        </w:trPr>
        <w:tc>
          <w:tcPr>
            <w:tcW w:w="419" w:type="dxa"/>
            <w:vAlign w:val="center"/>
          </w:tcPr>
          <w:p w14:paraId="178C3175" w14:textId="77777777" w:rsidR="001318A3" w:rsidRPr="00B729AF" w:rsidRDefault="001318A3" w:rsidP="00874219">
            <w:pPr>
              <w:jc w:val="center"/>
              <w:rPr>
                <w:rFonts w:ascii="Arial Narrow" w:hAnsi="Arial Narrow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2C8ABD36" w14:textId="000A9DF5" w:rsidR="001318A3" w:rsidRPr="00B729AF" w:rsidRDefault="00B139B9" w:rsidP="00874219">
            <w:pPr>
              <w:jc w:val="both"/>
              <w:rPr>
                <w:rFonts w:ascii="Arial Narrow" w:hAnsi="Arial Narrow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7229" w:type="dxa"/>
            <w:gridSpan w:val="4"/>
            <w:vAlign w:val="center"/>
          </w:tcPr>
          <w:p w14:paraId="6701DF23" w14:textId="13218E12" w:rsidR="001318A3" w:rsidRPr="00F34D62" w:rsidRDefault="007170E2" w:rsidP="00874219">
            <w:pPr>
              <w:jc w:val="both"/>
              <w:rPr>
                <w:rFonts w:ascii="Arial Narrow" w:hAnsi="Arial Narrow" w:cs="Arial"/>
                <w:i/>
                <w:iCs/>
                <w:sz w:val="16"/>
                <w:szCs w:val="16"/>
              </w:rPr>
            </w:pPr>
            <w:r w:rsidRPr="00F34D62">
              <w:rPr>
                <w:rFonts w:ascii="Arial Narrow" w:hAnsi="Arial Narrow" w:cs="Arial"/>
                <w:i/>
                <w:iCs/>
                <w:sz w:val="16"/>
                <w:szCs w:val="16"/>
              </w:rPr>
              <w:t>Estar incluido en el Programa TEAM ESPAÑA ELITE, Becas CSD TEAM ESPAÑA OLIMPICAS, ADO o ADOP en los últimos tres años</w:t>
            </w:r>
          </w:p>
        </w:tc>
        <w:tc>
          <w:tcPr>
            <w:tcW w:w="284" w:type="dxa"/>
            <w:vAlign w:val="center"/>
          </w:tcPr>
          <w:p w14:paraId="5E417763" w14:textId="59CF3BB8" w:rsidR="001318A3" w:rsidRPr="00B729AF" w:rsidRDefault="00FA1A72" w:rsidP="00874219">
            <w:pPr>
              <w:jc w:val="both"/>
              <w:rPr>
                <w:rFonts w:ascii="Arial Narrow" w:hAnsi="Arial Narrow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6237" w:type="dxa"/>
            <w:gridSpan w:val="5"/>
            <w:vAlign w:val="center"/>
          </w:tcPr>
          <w:p w14:paraId="11D23E23" w14:textId="7B8DA920" w:rsidR="001318A3" w:rsidRPr="00F34D62" w:rsidRDefault="00204C06" w:rsidP="00874219">
            <w:pPr>
              <w:jc w:val="both"/>
              <w:rPr>
                <w:rFonts w:ascii="Arial Narrow" w:hAnsi="Arial Narrow" w:cs="Arial"/>
                <w:i/>
                <w:iCs/>
                <w:sz w:val="16"/>
                <w:szCs w:val="16"/>
              </w:rPr>
            </w:pPr>
            <w:r w:rsidRPr="00204C06">
              <w:rPr>
                <w:rFonts w:ascii="Arial Narrow" w:hAnsi="Arial Narrow" w:cs="Arial"/>
                <w:i/>
                <w:iCs/>
                <w:sz w:val="16"/>
                <w:szCs w:val="16"/>
              </w:rPr>
              <w:t>Resultado en campeonatos de España, entre los cinco primeros, en categoría absoluta en los últimos tres años</w:t>
            </w:r>
          </w:p>
        </w:tc>
      </w:tr>
      <w:tr w:rsidR="001318A3" w14:paraId="1F9EB3AC" w14:textId="77777777" w:rsidTr="0ECC704A">
        <w:trPr>
          <w:trHeight w:val="340"/>
        </w:trPr>
        <w:tc>
          <w:tcPr>
            <w:tcW w:w="419" w:type="dxa"/>
            <w:vAlign w:val="center"/>
          </w:tcPr>
          <w:p w14:paraId="27DFBE46" w14:textId="77777777" w:rsidR="001318A3" w:rsidRPr="00B729AF" w:rsidRDefault="001318A3" w:rsidP="00874219">
            <w:pPr>
              <w:jc w:val="center"/>
              <w:rPr>
                <w:rFonts w:ascii="Arial Narrow" w:hAnsi="Arial Narrow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3BEEC589" w14:textId="3B4F3649" w:rsidR="001318A3" w:rsidRPr="00B729AF" w:rsidRDefault="00FA1A72" w:rsidP="00874219">
            <w:pPr>
              <w:jc w:val="both"/>
              <w:rPr>
                <w:rFonts w:ascii="Arial Narrow" w:hAnsi="Arial Narrow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7229" w:type="dxa"/>
            <w:gridSpan w:val="4"/>
            <w:vAlign w:val="center"/>
          </w:tcPr>
          <w:p w14:paraId="16CAF5F3" w14:textId="1CE8766D" w:rsidR="001318A3" w:rsidRPr="00F34D62" w:rsidRDefault="00BC676E" w:rsidP="00874219">
            <w:pPr>
              <w:jc w:val="both"/>
              <w:rPr>
                <w:rFonts w:ascii="Arial Narrow" w:hAnsi="Arial Narrow" w:cs="Arial"/>
                <w:i/>
                <w:iCs/>
                <w:sz w:val="16"/>
                <w:szCs w:val="16"/>
              </w:rPr>
            </w:pPr>
            <w:r w:rsidRPr="00BC676E">
              <w:rPr>
                <w:rFonts w:ascii="Arial Narrow" w:hAnsi="Arial Narrow" w:cs="Arial"/>
                <w:i/>
                <w:iCs/>
                <w:sz w:val="16"/>
                <w:szCs w:val="16"/>
              </w:rPr>
              <w:t>Tener beneficios vigentes como deportistas de alto nivel de conformidad al Real Decreto 971/2007</w:t>
            </w:r>
          </w:p>
        </w:tc>
        <w:tc>
          <w:tcPr>
            <w:tcW w:w="284" w:type="dxa"/>
            <w:vAlign w:val="center"/>
          </w:tcPr>
          <w:p w14:paraId="4420C746" w14:textId="7E32DBAE" w:rsidR="001318A3" w:rsidRPr="00B729AF" w:rsidRDefault="00FA1A72" w:rsidP="00874219">
            <w:pPr>
              <w:jc w:val="both"/>
              <w:rPr>
                <w:rFonts w:ascii="Arial Narrow" w:hAnsi="Arial Narrow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6237" w:type="dxa"/>
            <w:gridSpan w:val="5"/>
            <w:vAlign w:val="center"/>
          </w:tcPr>
          <w:p w14:paraId="59DA1D31" w14:textId="448BD0F9" w:rsidR="001318A3" w:rsidRPr="00F34D62" w:rsidRDefault="00236CD2" w:rsidP="00874219">
            <w:pPr>
              <w:jc w:val="both"/>
              <w:rPr>
                <w:rFonts w:ascii="Arial Narrow" w:hAnsi="Arial Narrow" w:cs="Arial"/>
                <w:i/>
                <w:iCs/>
                <w:sz w:val="16"/>
                <w:szCs w:val="16"/>
              </w:rPr>
            </w:pPr>
            <w:r w:rsidRPr="00236CD2">
              <w:rPr>
                <w:rFonts w:ascii="Arial Narrow" w:hAnsi="Arial Narrow" w:cs="Arial"/>
                <w:i/>
                <w:iCs/>
                <w:sz w:val="16"/>
                <w:szCs w:val="16"/>
              </w:rPr>
              <w:t>Resultado en campeonatos de España, entre los tres primeros, en categoría inferior a la absoluta en los últimos dos últimos años</w:t>
            </w:r>
          </w:p>
        </w:tc>
      </w:tr>
      <w:tr w:rsidR="001318A3" w14:paraId="0EB754A5" w14:textId="77777777" w:rsidTr="0ECC704A">
        <w:trPr>
          <w:trHeight w:val="340"/>
        </w:trPr>
        <w:tc>
          <w:tcPr>
            <w:tcW w:w="419" w:type="dxa"/>
            <w:vAlign w:val="center"/>
          </w:tcPr>
          <w:p w14:paraId="4A969AFB" w14:textId="77777777" w:rsidR="001318A3" w:rsidRPr="00B729AF" w:rsidRDefault="001318A3" w:rsidP="00874219">
            <w:pPr>
              <w:jc w:val="center"/>
              <w:rPr>
                <w:rFonts w:ascii="Arial Narrow" w:hAnsi="Arial Narrow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3BCE2E3A" w14:textId="68E26AAE" w:rsidR="001318A3" w:rsidRPr="00B729AF" w:rsidRDefault="00FA1A72" w:rsidP="00874219">
            <w:pPr>
              <w:jc w:val="both"/>
              <w:rPr>
                <w:rFonts w:ascii="Arial Narrow" w:hAnsi="Arial Narrow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7229" w:type="dxa"/>
            <w:gridSpan w:val="4"/>
            <w:vAlign w:val="center"/>
          </w:tcPr>
          <w:p w14:paraId="7DCBD9EE" w14:textId="782CE328" w:rsidR="001318A3" w:rsidRPr="00F34D62" w:rsidRDefault="002D6418" w:rsidP="00874219">
            <w:pPr>
              <w:jc w:val="both"/>
              <w:rPr>
                <w:rFonts w:ascii="Arial Narrow" w:hAnsi="Arial Narrow" w:cs="Arial"/>
                <w:i/>
                <w:iCs/>
                <w:sz w:val="16"/>
                <w:szCs w:val="16"/>
              </w:rPr>
            </w:pPr>
            <w:r w:rsidRPr="002D6418">
              <w:rPr>
                <w:rFonts w:ascii="Arial Narrow" w:hAnsi="Arial Narrow" w:cs="Arial"/>
                <w:i/>
                <w:iCs/>
                <w:sz w:val="16"/>
                <w:szCs w:val="16"/>
              </w:rPr>
              <w:t>Haber participado representado a España en Campeonatos absolutos del Mundo y/o de Europa y/o Juegos Olímpicos en los último tres años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4AD55E08" w14:textId="00229A40" w:rsidR="001318A3" w:rsidRPr="00B729AF" w:rsidRDefault="00FA1A72" w:rsidP="00874219">
            <w:pPr>
              <w:jc w:val="both"/>
              <w:rPr>
                <w:rFonts w:ascii="Arial Narrow" w:hAnsi="Arial Narrow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6237" w:type="dxa"/>
            <w:gridSpan w:val="5"/>
            <w:tcBorders>
              <w:bottom w:val="single" w:sz="4" w:space="0" w:color="auto"/>
            </w:tcBorders>
            <w:vAlign w:val="center"/>
          </w:tcPr>
          <w:p w14:paraId="4FFF42ED" w14:textId="0010A1BD" w:rsidR="001318A3" w:rsidRPr="00F34D62" w:rsidRDefault="007309A3" w:rsidP="00874219">
            <w:pPr>
              <w:jc w:val="both"/>
              <w:rPr>
                <w:rFonts w:ascii="Arial Narrow" w:hAnsi="Arial Narrow" w:cs="Arial"/>
                <w:i/>
                <w:iCs/>
                <w:sz w:val="16"/>
                <w:szCs w:val="16"/>
              </w:rPr>
            </w:pPr>
            <w:r w:rsidRPr="007309A3">
              <w:rPr>
                <w:rFonts w:ascii="Arial Narrow" w:hAnsi="Arial Narrow" w:cs="Arial"/>
                <w:i/>
                <w:iCs/>
                <w:sz w:val="16"/>
                <w:szCs w:val="16"/>
              </w:rPr>
              <w:t>Primer clasificado en ranking acreditados en cualquier categoría en los dos últimos años</w:t>
            </w:r>
            <w:r>
              <w:rPr>
                <w:rFonts w:ascii="Arial Narrow" w:hAnsi="Arial Narrow" w:cs="Arial"/>
                <w:i/>
                <w:iCs/>
                <w:sz w:val="16"/>
                <w:szCs w:val="16"/>
              </w:rPr>
              <w:t xml:space="preserve"> (ver</w:t>
            </w:r>
            <w:r w:rsidR="001A357C">
              <w:rPr>
                <w:rFonts w:ascii="Arial Narrow" w:hAnsi="Arial Narrow" w:cs="Arial"/>
                <w:i/>
                <w:iCs/>
                <w:sz w:val="16"/>
                <w:szCs w:val="16"/>
              </w:rPr>
              <w:t xml:space="preserve"> en </w:t>
            </w:r>
            <w:r w:rsidR="00371CF9">
              <w:rPr>
                <w:rFonts w:ascii="Arial Narrow" w:hAnsi="Arial Narrow" w:cs="Arial"/>
                <w:i/>
                <w:iCs/>
                <w:sz w:val="16"/>
                <w:szCs w:val="16"/>
              </w:rPr>
              <w:t>la convocatoria</w:t>
            </w:r>
            <w:r>
              <w:rPr>
                <w:rFonts w:ascii="Arial Narrow" w:hAnsi="Arial Narrow" w:cs="Arial"/>
                <w:i/>
                <w:iCs/>
                <w:sz w:val="16"/>
                <w:szCs w:val="16"/>
              </w:rPr>
              <w:t>)</w:t>
            </w:r>
          </w:p>
        </w:tc>
      </w:tr>
      <w:tr w:rsidR="001318A3" w14:paraId="33B6ECE9" w14:textId="77777777" w:rsidTr="0ECC704A">
        <w:trPr>
          <w:trHeight w:val="369"/>
        </w:trPr>
        <w:tc>
          <w:tcPr>
            <w:tcW w:w="419" w:type="dxa"/>
            <w:vAlign w:val="center"/>
          </w:tcPr>
          <w:p w14:paraId="082931A7" w14:textId="77777777" w:rsidR="001318A3" w:rsidRPr="00B729AF" w:rsidRDefault="001318A3" w:rsidP="00874219">
            <w:pPr>
              <w:jc w:val="center"/>
              <w:rPr>
                <w:rFonts w:ascii="Arial Narrow" w:hAnsi="Arial Narrow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5" w:type="dxa"/>
            <w:vAlign w:val="center"/>
          </w:tcPr>
          <w:p w14:paraId="0DAE6D74" w14:textId="51237F15" w:rsidR="001318A3" w:rsidRPr="00B729AF" w:rsidRDefault="00FA1A72" w:rsidP="00874219">
            <w:pPr>
              <w:jc w:val="both"/>
              <w:rPr>
                <w:rFonts w:ascii="Arial Narrow" w:hAnsi="Arial Narrow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7229" w:type="dxa"/>
            <w:gridSpan w:val="4"/>
            <w:vAlign w:val="center"/>
          </w:tcPr>
          <w:p w14:paraId="19974B83" w14:textId="385F5200" w:rsidR="001318A3" w:rsidRPr="00F34D62" w:rsidRDefault="00D42706" w:rsidP="00874219">
            <w:pPr>
              <w:jc w:val="both"/>
              <w:rPr>
                <w:rFonts w:ascii="Arial Narrow" w:hAnsi="Arial Narrow" w:cs="Arial"/>
                <w:i/>
                <w:iCs/>
                <w:sz w:val="16"/>
                <w:szCs w:val="16"/>
              </w:rPr>
            </w:pPr>
            <w:r w:rsidRPr="00D42706">
              <w:rPr>
                <w:rFonts w:ascii="Arial Narrow" w:hAnsi="Arial Narrow" w:cs="Arial"/>
                <w:i/>
                <w:iCs/>
                <w:sz w:val="16"/>
                <w:szCs w:val="16"/>
              </w:rPr>
              <w:t>Haber participado representado a España en Campeonatos del Mundo y/o de Europa y/o en categorías inferior a la absoluta en los último dos años</w:t>
            </w:r>
          </w:p>
        </w:tc>
        <w:tc>
          <w:tcPr>
            <w:tcW w:w="6521" w:type="dxa"/>
            <w:gridSpan w:val="6"/>
            <w:tcBorders>
              <w:bottom w:val="nil"/>
              <w:right w:val="nil"/>
            </w:tcBorders>
            <w:vAlign w:val="center"/>
          </w:tcPr>
          <w:p w14:paraId="4DEA61CE" w14:textId="77777777" w:rsidR="001318A3" w:rsidRPr="00B729AF" w:rsidRDefault="001318A3" w:rsidP="00874219">
            <w:pPr>
              <w:jc w:val="both"/>
              <w:rPr>
                <w:rFonts w:ascii="Arial Narrow" w:hAnsi="Arial Narrow" w:cs="Arial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F3370C" w14:paraId="1D4763A3" w14:textId="77777777" w:rsidTr="0ECC704A">
        <w:trPr>
          <w:trHeight w:val="369"/>
        </w:trPr>
        <w:tc>
          <w:tcPr>
            <w:tcW w:w="419" w:type="dxa"/>
            <w:vAlign w:val="center"/>
          </w:tcPr>
          <w:p w14:paraId="2E72FC23" w14:textId="246B9E9D" w:rsidR="00F3370C" w:rsidRPr="00B139B9" w:rsidRDefault="00F3370C" w:rsidP="00874219">
            <w:pPr>
              <w:jc w:val="center"/>
              <w:rPr>
                <w:rFonts w:ascii="Arial Narrow" w:hAnsi="Arial Narrow" w:cs="Arial"/>
                <w:b/>
                <w:bCs/>
                <w:i/>
                <w:iCs/>
                <w:sz w:val="17"/>
                <w:szCs w:val="17"/>
              </w:rPr>
            </w:pPr>
            <w:r w:rsidRPr="00B139B9">
              <w:rPr>
                <w:rFonts w:ascii="Arial Narrow" w:hAnsi="Arial Narrow" w:cs="Arial"/>
                <w:b/>
                <w:bCs/>
                <w:i/>
                <w:iCs/>
                <w:sz w:val="17"/>
                <w:szCs w:val="17"/>
              </w:rPr>
              <w:t>(4)</w:t>
            </w:r>
          </w:p>
        </w:tc>
        <w:tc>
          <w:tcPr>
            <w:tcW w:w="7514" w:type="dxa"/>
            <w:gridSpan w:val="5"/>
            <w:vAlign w:val="center"/>
          </w:tcPr>
          <w:p w14:paraId="6DC02556" w14:textId="5EDA3014" w:rsidR="00F3370C" w:rsidRPr="00B139B9" w:rsidRDefault="00F3370C" w:rsidP="00874219">
            <w:pPr>
              <w:jc w:val="both"/>
              <w:rPr>
                <w:rFonts w:ascii="Arial Narrow" w:hAnsi="Arial Narrow" w:cs="Arial"/>
                <w:b/>
                <w:bCs/>
                <w:i/>
                <w:iCs/>
                <w:sz w:val="17"/>
                <w:szCs w:val="17"/>
              </w:rPr>
            </w:pPr>
            <w:r w:rsidRPr="00B139B9">
              <w:rPr>
                <w:rFonts w:ascii="Arial Narrow" w:hAnsi="Arial Narrow" w:cs="Arial"/>
                <w:b/>
                <w:bCs/>
                <w:i/>
                <w:iCs/>
                <w:sz w:val="17"/>
                <w:szCs w:val="17"/>
              </w:rPr>
              <w:t>Tipo de Plaza (Interno/Externo</w:t>
            </w:r>
            <w:r w:rsidR="000102F4">
              <w:rPr>
                <w:rFonts w:ascii="Arial Narrow" w:hAnsi="Arial Narrow" w:cs="Arial"/>
                <w:b/>
                <w:bCs/>
                <w:i/>
                <w:iCs/>
                <w:sz w:val="17"/>
                <w:szCs w:val="17"/>
              </w:rPr>
              <w:t>/Larga Estancia</w:t>
            </w:r>
            <w:r w:rsidRPr="00B139B9">
              <w:rPr>
                <w:rFonts w:ascii="Arial Narrow" w:hAnsi="Arial Narrow" w:cs="Arial"/>
                <w:b/>
                <w:bCs/>
                <w:i/>
                <w:iCs/>
                <w:sz w:val="17"/>
                <w:szCs w:val="17"/>
              </w:rPr>
              <w:t>)</w:t>
            </w:r>
          </w:p>
        </w:tc>
        <w:tc>
          <w:tcPr>
            <w:tcW w:w="6521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14:paraId="2110D1A5" w14:textId="52F074DD" w:rsidR="00F3370C" w:rsidRPr="00B139B9" w:rsidRDefault="00F3370C" w:rsidP="00874219">
            <w:pPr>
              <w:jc w:val="both"/>
              <w:rPr>
                <w:rFonts w:ascii="Arial Narrow" w:hAnsi="Arial Narrow" w:cs="Arial"/>
                <w:b/>
                <w:bCs/>
                <w:i/>
                <w:iCs/>
                <w:sz w:val="17"/>
                <w:szCs w:val="17"/>
              </w:rPr>
            </w:pPr>
          </w:p>
        </w:tc>
      </w:tr>
    </w:tbl>
    <w:p w14:paraId="700E964F" w14:textId="5270821F" w:rsidR="004C65E0" w:rsidRDefault="004C65E0" w:rsidP="00D4593F">
      <w:pPr>
        <w:jc w:val="both"/>
        <w:rPr>
          <w:rFonts w:ascii="Arial" w:hAnsi="Arial" w:cs="Arial"/>
          <w:b/>
          <w:bCs/>
        </w:rPr>
      </w:pPr>
    </w:p>
    <w:p w14:paraId="5A628412" w14:textId="77777777" w:rsidR="00E1582A" w:rsidRDefault="00E1582A" w:rsidP="00D4593F">
      <w:pPr>
        <w:jc w:val="both"/>
        <w:rPr>
          <w:rFonts w:ascii="Arial" w:hAnsi="Arial" w:cs="Arial"/>
          <w:b/>
          <w:bCs/>
        </w:rPr>
      </w:pPr>
    </w:p>
    <w:p w14:paraId="6F8761B0" w14:textId="77777777" w:rsidR="00E1582A" w:rsidRDefault="00E1582A" w:rsidP="00D4593F">
      <w:pPr>
        <w:jc w:val="both"/>
        <w:rPr>
          <w:rFonts w:ascii="Arial" w:hAnsi="Arial" w:cs="Arial"/>
          <w:b/>
          <w:bCs/>
        </w:rPr>
      </w:pPr>
    </w:p>
    <w:p w14:paraId="3E6ABFD6" w14:textId="77777777" w:rsidR="00E1582A" w:rsidRDefault="00E1582A" w:rsidP="00D4593F">
      <w:pPr>
        <w:jc w:val="both"/>
        <w:rPr>
          <w:rFonts w:ascii="Arial" w:hAnsi="Arial" w:cs="Arial"/>
          <w:b/>
          <w:bCs/>
        </w:rPr>
        <w:sectPr w:rsidR="00E1582A" w:rsidSect="009771E1">
          <w:headerReference w:type="default" r:id="rId13"/>
          <w:pgSz w:w="16838" w:h="11906" w:orient="landscape"/>
          <w:pgMar w:top="1701" w:right="2608" w:bottom="1701" w:left="1418" w:header="709" w:footer="709" w:gutter="0"/>
          <w:cols w:space="708"/>
          <w:docGrid w:linePitch="360"/>
        </w:sectPr>
      </w:pPr>
    </w:p>
    <w:p w14:paraId="798A018F" w14:textId="5321CC9D" w:rsidR="00E1582A" w:rsidRPr="00CE3CF4" w:rsidRDefault="0093757F" w:rsidP="00716B34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Cumplimiento de criterios específicos para TE y AR. </w:t>
      </w:r>
      <w:r w:rsidR="00CE3CF4">
        <w:rPr>
          <w:rFonts w:ascii="Arial" w:hAnsi="Arial" w:cs="Arial"/>
        </w:rPr>
        <w:t>Las Federaciones Deportivas Española deberán acreditar el cumplimiento de:</w:t>
      </w:r>
    </w:p>
    <w:p w14:paraId="4C2BFF24" w14:textId="5870875B" w:rsidR="00CE3CF4" w:rsidRDefault="00DD7D95" w:rsidP="00DD7D95">
      <w:pPr>
        <w:pStyle w:val="Prrafodelista"/>
        <w:numPr>
          <w:ilvl w:val="0"/>
          <w:numId w:val="7"/>
        </w:numPr>
        <w:jc w:val="both"/>
        <w:rPr>
          <w:rFonts w:ascii="Arial" w:hAnsi="Arial" w:cs="Arial"/>
        </w:rPr>
      </w:pPr>
      <w:r w:rsidRPr="00DD7D95">
        <w:rPr>
          <w:rFonts w:ascii="Arial" w:hAnsi="Arial" w:cs="Arial"/>
        </w:rPr>
        <w:t xml:space="preserve">Al menos 4 criterios de la tabla </w:t>
      </w:r>
      <w:proofErr w:type="spellStart"/>
      <w:r w:rsidRPr="00DD7D95">
        <w:rPr>
          <w:rFonts w:ascii="Arial" w:hAnsi="Arial" w:cs="Arial"/>
        </w:rPr>
        <w:t>par</w:t>
      </w:r>
      <w:proofErr w:type="spellEnd"/>
      <w:r w:rsidRPr="00DD7D95">
        <w:rPr>
          <w:rFonts w:ascii="Arial" w:hAnsi="Arial" w:cs="Arial"/>
        </w:rPr>
        <w:t xml:space="preserve"> poder optar a TE.</w:t>
      </w:r>
    </w:p>
    <w:p w14:paraId="7112C422" w14:textId="6D99FD3B" w:rsidR="00DD7D95" w:rsidRDefault="00171169" w:rsidP="00DD7D95">
      <w:pPr>
        <w:pStyle w:val="Prrafodelista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Al menos 5 criterios de la tabla para poder optar a AR.</w:t>
      </w:r>
    </w:p>
    <w:tbl>
      <w:tblPr>
        <w:tblW w:w="822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7087"/>
      </w:tblGrid>
      <w:tr w:rsidR="00D61032" w:rsidRPr="00D61032" w14:paraId="6DE030BC" w14:textId="77777777" w:rsidTr="00005CE7">
        <w:tc>
          <w:tcPr>
            <w:tcW w:w="1134" w:type="dxa"/>
          </w:tcPr>
          <w:p w14:paraId="76D859E5" w14:textId="77777777" w:rsidR="00D61032" w:rsidRPr="00D61032" w:rsidRDefault="00D61032" w:rsidP="00005CE7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_tradnl"/>
              </w:rPr>
            </w:pPr>
            <w:r w:rsidRPr="00D610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_tradnl"/>
              </w:rPr>
              <w:t>Criterio 1</w:t>
            </w:r>
          </w:p>
        </w:tc>
        <w:tc>
          <w:tcPr>
            <w:tcW w:w="7087" w:type="dxa"/>
          </w:tcPr>
          <w:p w14:paraId="64FD8B91" w14:textId="77777777" w:rsidR="00D61032" w:rsidRPr="00D61032" w:rsidRDefault="00D61032" w:rsidP="00005CE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D6103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El entrenador forma parte del cuerpo técnico de la FFDDEE y está contratado</w:t>
            </w:r>
          </w:p>
        </w:tc>
      </w:tr>
      <w:tr w:rsidR="00D61032" w:rsidRPr="00D61032" w14:paraId="56DAEC42" w14:textId="77777777" w:rsidTr="00005CE7">
        <w:tc>
          <w:tcPr>
            <w:tcW w:w="1134" w:type="dxa"/>
          </w:tcPr>
          <w:p w14:paraId="4CBA8E30" w14:textId="77777777" w:rsidR="00D61032" w:rsidRPr="00D61032" w:rsidRDefault="00D61032" w:rsidP="00005CE7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_tradnl"/>
              </w:rPr>
            </w:pPr>
            <w:r w:rsidRPr="00D610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_tradnl"/>
              </w:rPr>
              <w:t>Criterio 2</w:t>
            </w:r>
          </w:p>
        </w:tc>
        <w:tc>
          <w:tcPr>
            <w:tcW w:w="7087" w:type="dxa"/>
          </w:tcPr>
          <w:p w14:paraId="2BEDA4E0" w14:textId="77777777" w:rsidR="00D61032" w:rsidRPr="00D61032" w:rsidRDefault="00D61032" w:rsidP="00005CE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D6103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2 o más deportistas tienen la consideración de deportistas DAN</w:t>
            </w:r>
          </w:p>
        </w:tc>
      </w:tr>
      <w:tr w:rsidR="00D61032" w:rsidRPr="00D61032" w14:paraId="4BC0EC60" w14:textId="77777777" w:rsidTr="00005CE7">
        <w:tc>
          <w:tcPr>
            <w:tcW w:w="1134" w:type="dxa"/>
          </w:tcPr>
          <w:p w14:paraId="27A67360" w14:textId="77777777" w:rsidR="00D61032" w:rsidRPr="00D61032" w:rsidRDefault="00D61032" w:rsidP="00005CE7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_tradnl"/>
              </w:rPr>
            </w:pPr>
            <w:r w:rsidRPr="00D610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_tradnl"/>
              </w:rPr>
              <w:t>Criterio 3</w:t>
            </w:r>
          </w:p>
        </w:tc>
        <w:tc>
          <w:tcPr>
            <w:tcW w:w="7087" w:type="dxa"/>
          </w:tcPr>
          <w:p w14:paraId="37A4E3B8" w14:textId="77777777" w:rsidR="00D61032" w:rsidRPr="00D61032" w:rsidRDefault="00D61032" w:rsidP="00005CE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D6103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2 o más deportistas han sido internacionales en categoría absoluta o inferiores en los dos últimos años</w:t>
            </w:r>
          </w:p>
        </w:tc>
      </w:tr>
      <w:tr w:rsidR="00D61032" w:rsidRPr="00D61032" w14:paraId="5EA3BD8A" w14:textId="77777777" w:rsidTr="00005CE7">
        <w:tc>
          <w:tcPr>
            <w:tcW w:w="1134" w:type="dxa"/>
          </w:tcPr>
          <w:p w14:paraId="4338F33F" w14:textId="77777777" w:rsidR="00D61032" w:rsidRPr="00D61032" w:rsidRDefault="00D61032" w:rsidP="00005CE7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_tradnl"/>
              </w:rPr>
            </w:pPr>
            <w:r w:rsidRPr="00D610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_tradnl"/>
              </w:rPr>
              <w:t>Criterio 4</w:t>
            </w:r>
          </w:p>
        </w:tc>
        <w:tc>
          <w:tcPr>
            <w:tcW w:w="7087" w:type="dxa"/>
          </w:tcPr>
          <w:p w14:paraId="7AD87F97" w14:textId="77777777" w:rsidR="00D61032" w:rsidRPr="00D61032" w:rsidRDefault="00D61032" w:rsidP="00005CE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D6103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2 o más de los deportistas presentados han sido medallistas en campeonatos nacionales de categoría absoluta o inferiores en los dos últimos años</w:t>
            </w:r>
          </w:p>
        </w:tc>
      </w:tr>
      <w:tr w:rsidR="00D61032" w:rsidRPr="00D61032" w14:paraId="4DF98640" w14:textId="77777777" w:rsidTr="00005CE7">
        <w:tc>
          <w:tcPr>
            <w:tcW w:w="1134" w:type="dxa"/>
          </w:tcPr>
          <w:p w14:paraId="4AAB305F" w14:textId="77777777" w:rsidR="00D61032" w:rsidRPr="00D61032" w:rsidRDefault="00D61032" w:rsidP="00005CE7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_tradnl"/>
              </w:rPr>
            </w:pPr>
            <w:r w:rsidRPr="00D610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_tradnl"/>
              </w:rPr>
              <w:t>Criterio 5</w:t>
            </w:r>
          </w:p>
        </w:tc>
        <w:tc>
          <w:tcPr>
            <w:tcW w:w="7087" w:type="dxa"/>
          </w:tcPr>
          <w:p w14:paraId="246B932A" w14:textId="77777777" w:rsidR="00D61032" w:rsidRPr="00D61032" w:rsidRDefault="00D61032" w:rsidP="00005CE7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D6103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2 o más deportistas de otras CCAA diferentes a la Región de Murcia</w:t>
            </w:r>
          </w:p>
        </w:tc>
      </w:tr>
      <w:tr w:rsidR="00D61032" w:rsidRPr="00D61032" w14:paraId="74DB1058" w14:textId="77777777" w:rsidTr="00005CE7">
        <w:tc>
          <w:tcPr>
            <w:tcW w:w="1134" w:type="dxa"/>
          </w:tcPr>
          <w:p w14:paraId="78A036D7" w14:textId="77777777" w:rsidR="00D61032" w:rsidRPr="00D61032" w:rsidRDefault="00D61032" w:rsidP="00005CE7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_tradnl"/>
              </w:rPr>
            </w:pPr>
            <w:r w:rsidRPr="00D610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_tradnl"/>
              </w:rPr>
              <w:t>Criterio 6</w:t>
            </w:r>
          </w:p>
        </w:tc>
        <w:tc>
          <w:tcPr>
            <w:tcW w:w="7087" w:type="dxa"/>
          </w:tcPr>
          <w:p w14:paraId="3564BE08" w14:textId="77777777" w:rsidR="00D61032" w:rsidRPr="00D61032" w:rsidRDefault="00D61032" w:rsidP="00005CE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D6103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Las FFDDEE tienen a un segundo entrenador, preparador físico, fisioterapeuta o personal de apoyo adscrito al programa contratado a tiempo total o parcial</w:t>
            </w:r>
          </w:p>
        </w:tc>
      </w:tr>
    </w:tbl>
    <w:p w14:paraId="270306F2" w14:textId="4EAE19DF" w:rsidR="005A7E0C" w:rsidRDefault="005A7E0C" w:rsidP="00D61032">
      <w:pPr>
        <w:jc w:val="both"/>
        <w:rPr>
          <w:rFonts w:ascii="Arial" w:hAnsi="Arial" w:cs="Arial"/>
        </w:rPr>
      </w:pPr>
    </w:p>
    <w:p w14:paraId="6B975D14" w14:textId="384DD796" w:rsidR="005A7E0C" w:rsidRPr="00E067BD" w:rsidRDefault="005A7E0C" w:rsidP="005A7E0C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Representante: </w:t>
      </w:r>
      <w:r w:rsidR="00392F0E">
        <w:rPr>
          <w:rFonts w:ascii="Arial" w:hAnsi="Arial" w:cs="Arial"/>
        </w:rPr>
        <w:t>La Federación Deportiva Española nombrará un representante, que actuará</w:t>
      </w:r>
      <w:r w:rsidR="00CE7B45">
        <w:rPr>
          <w:rFonts w:ascii="Arial" w:hAnsi="Arial" w:cs="Arial"/>
        </w:rPr>
        <w:t xml:space="preserve"> en nombre de la federación en todo el procedimiento y será el encargado de facilitar y meter todos los datos exigidos </w:t>
      </w:r>
      <w:r w:rsidR="0043515C">
        <w:rPr>
          <w:rFonts w:ascii="Arial" w:hAnsi="Arial" w:cs="Arial"/>
        </w:rPr>
        <w:t xml:space="preserve">de la convocatoria </w:t>
      </w:r>
      <w:r w:rsidR="00CE7B45">
        <w:rPr>
          <w:rFonts w:ascii="Arial" w:hAnsi="Arial" w:cs="Arial"/>
        </w:rPr>
        <w:t xml:space="preserve">en la plataforma del CAR </w:t>
      </w:r>
      <w:hyperlink r:id="rId14" w:history="1">
        <w:r w:rsidR="00E067BD" w:rsidRPr="009125FF">
          <w:rPr>
            <w:rStyle w:val="Hipervnculo"/>
            <w:rFonts w:ascii="Arial" w:hAnsi="Arial" w:cs="Arial"/>
          </w:rPr>
          <w:t>https://sede.carmurcia.com</w:t>
        </w:r>
      </w:hyperlink>
      <w:r w:rsidR="00E067BD">
        <w:rPr>
          <w:rFonts w:ascii="Arial" w:hAnsi="Arial" w:cs="Arial"/>
        </w:rPr>
        <w:t>. Los datos que se deberá de facilitar son:</w:t>
      </w:r>
    </w:p>
    <w:p w14:paraId="7326633B" w14:textId="7FABDF18" w:rsidR="00E067BD" w:rsidRPr="00E067BD" w:rsidRDefault="00E067BD" w:rsidP="00E067BD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Nombre y apellidos</w:t>
      </w:r>
    </w:p>
    <w:p w14:paraId="66AA9D84" w14:textId="1C20461B" w:rsidR="00E067BD" w:rsidRPr="00D4208A" w:rsidRDefault="00D4208A" w:rsidP="00E067BD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Teléfono</w:t>
      </w:r>
    </w:p>
    <w:p w14:paraId="5FB7DA2A" w14:textId="4F565DA2" w:rsidR="00D4208A" w:rsidRDefault="00D4208A" w:rsidP="00E067BD">
      <w:pPr>
        <w:pStyle w:val="Prrafodelista"/>
        <w:numPr>
          <w:ilvl w:val="0"/>
          <w:numId w:val="8"/>
        </w:numPr>
        <w:jc w:val="both"/>
        <w:rPr>
          <w:rFonts w:ascii="Arial" w:hAnsi="Arial" w:cs="Arial"/>
        </w:rPr>
      </w:pPr>
      <w:r w:rsidRPr="00D4208A">
        <w:rPr>
          <w:rFonts w:ascii="Arial" w:hAnsi="Arial" w:cs="Arial"/>
        </w:rPr>
        <w:t>Correo electrónico</w:t>
      </w:r>
    </w:p>
    <w:p w14:paraId="75A1E964" w14:textId="15E18656" w:rsidR="00A66678" w:rsidRDefault="00A66678" w:rsidP="00A66678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Además, deberá de entrar en la plataforma y rellenar</w:t>
      </w:r>
      <w:r w:rsidR="0043515C">
        <w:rPr>
          <w:rFonts w:ascii="Arial" w:hAnsi="Arial" w:cs="Arial"/>
        </w:rPr>
        <w:t xml:space="preserve"> todos los datos personales que se le exijan. </w:t>
      </w:r>
    </w:p>
    <w:p w14:paraId="5525B956" w14:textId="77777777" w:rsidR="0059195B" w:rsidRDefault="0059195B" w:rsidP="00A66678">
      <w:pPr>
        <w:ind w:left="720"/>
        <w:jc w:val="both"/>
        <w:rPr>
          <w:rFonts w:ascii="Arial" w:hAnsi="Arial" w:cs="Arial"/>
        </w:rPr>
      </w:pPr>
    </w:p>
    <w:p w14:paraId="7FCD8B41" w14:textId="77777777" w:rsidR="0059195B" w:rsidRDefault="0059195B" w:rsidP="0059195B">
      <w:pPr>
        <w:ind w:left="720"/>
        <w:jc w:val="center"/>
        <w:rPr>
          <w:rFonts w:ascii="Arial" w:hAnsi="Arial" w:cs="Arial"/>
        </w:rPr>
      </w:pPr>
    </w:p>
    <w:p w14:paraId="2E5AA723" w14:textId="1E86C1FC" w:rsidR="005B47BB" w:rsidRDefault="005B47BB" w:rsidP="0059195B">
      <w:pPr>
        <w:ind w:left="720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Fdo</w:t>
      </w:r>
      <w:proofErr w:type="spellEnd"/>
      <w:r>
        <w:rPr>
          <w:rFonts w:ascii="Arial" w:hAnsi="Arial" w:cs="Arial"/>
        </w:rPr>
        <w:t>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6DDE95C5" w14:textId="0AA106B7" w:rsidR="005B47BB" w:rsidRDefault="005B47BB" w:rsidP="0059195B">
      <w:pPr>
        <w:ind w:left="720"/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 de la Federación Española de ………………….</w:t>
      </w:r>
    </w:p>
    <w:p w14:paraId="1FB0B365" w14:textId="13E27369" w:rsidR="005B47BB" w:rsidRPr="00A66678" w:rsidRDefault="005B47BB" w:rsidP="0059195B">
      <w:pPr>
        <w:ind w:left="720"/>
        <w:jc w:val="center"/>
        <w:rPr>
          <w:rFonts w:ascii="Arial" w:hAnsi="Arial" w:cs="Arial"/>
        </w:rPr>
      </w:pPr>
      <w:r>
        <w:rPr>
          <w:rFonts w:ascii="Arial" w:hAnsi="Arial" w:cs="Arial"/>
        </w:rPr>
        <w:t>(firmado electrónicamente)</w:t>
      </w:r>
    </w:p>
    <w:sectPr w:rsidR="005B47BB" w:rsidRPr="00A66678" w:rsidSect="00E1582A">
      <w:headerReference w:type="default" r:id="rId15"/>
      <w:pgSz w:w="11906" w:h="16838"/>
      <w:pgMar w:top="260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82EBE" w14:textId="77777777" w:rsidR="0039590F" w:rsidRDefault="0039590F" w:rsidP="0033118A">
      <w:pPr>
        <w:spacing w:after="0" w:line="240" w:lineRule="auto"/>
      </w:pPr>
      <w:r>
        <w:separator/>
      </w:r>
    </w:p>
  </w:endnote>
  <w:endnote w:type="continuationSeparator" w:id="0">
    <w:p w14:paraId="0E9D6D3A" w14:textId="77777777" w:rsidR="0039590F" w:rsidRDefault="0039590F" w:rsidP="00331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2F988" w14:textId="77777777" w:rsidR="00B17162" w:rsidRDefault="00B17162">
    <w:pPr>
      <w:pStyle w:val="Piedepgina"/>
    </w:pPr>
  </w:p>
  <w:p w14:paraId="148A34E7" w14:textId="77777777" w:rsidR="00B17162" w:rsidRDefault="00B17162">
    <w:pPr>
      <w:pStyle w:val="Piedepgina"/>
    </w:pPr>
  </w:p>
  <w:p w14:paraId="79978E90" w14:textId="77777777" w:rsidR="00B17162" w:rsidRDefault="00B1716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DD7D5" w14:textId="77777777" w:rsidR="0039590F" w:rsidRDefault="0039590F" w:rsidP="0033118A">
      <w:pPr>
        <w:spacing w:after="0" w:line="240" w:lineRule="auto"/>
      </w:pPr>
      <w:r>
        <w:separator/>
      </w:r>
    </w:p>
  </w:footnote>
  <w:footnote w:type="continuationSeparator" w:id="0">
    <w:p w14:paraId="7155CBFB" w14:textId="77777777" w:rsidR="0039590F" w:rsidRDefault="0039590F" w:rsidP="00331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pPr w:vertAnchor="page" w:horzAnchor="page" w:tblpY="1"/>
      <w:tblW w:w="119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Caption w:val="Tabla encabezado para logotipos"/>
      <w:tblDescription w:val="Tabla de una sola celda que contiene la imagen compuesta por los logotipos de la Región de Murcia y otros organismos."/>
    </w:tblPr>
    <w:tblGrid>
      <w:gridCol w:w="11906"/>
    </w:tblGrid>
    <w:tr w:rsidR="0033118A" w14:paraId="004FB3A3" w14:textId="77777777" w:rsidTr="00244494">
      <w:trPr>
        <w:cantSplit/>
        <w:trHeight w:hRule="exact" w:val="2608"/>
      </w:trPr>
      <w:tc>
        <w:tcPr>
          <w:tcW w:w="11906" w:type="dxa"/>
          <w:noWrap/>
        </w:tcPr>
        <w:p w14:paraId="63D1BD15" w14:textId="77777777" w:rsidR="0033118A" w:rsidRDefault="001C56C6" w:rsidP="00244494">
          <w:pPr>
            <w:pStyle w:val="Encabezado"/>
            <w:jc w:val="center"/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8240" behindDoc="1" locked="0" layoutInCell="1" allowOverlap="1" wp14:anchorId="56EA05D7" wp14:editId="27BE283C">
                <wp:simplePos x="0" y="0"/>
                <wp:positionH relativeFrom="column">
                  <wp:posOffset>7315</wp:posOffset>
                </wp:positionH>
                <wp:positionV relativeFrom="paragraph">
                  <wp:posOffset>0</wp:posOffset>
                </wp:positionV>
                <wp:extent cx="7552690" cy="1656080"/>
                <wp:effectExtent l="0" t="0" r="0" b="0"/>
                <wp:wrapNone/>
                <wp:docPr id="1960962694" name="Imagen 196096269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2690" cy="1656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0CAB2200" w14:textId="77777777" w:rsidR="0033118A" w:rsidRPr="005271AF" w:rsidRDefault="0033118A">
    <w:pPr>
      <w:pStyle w:val="Encabezad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pPr w:vertAnchor="page" w:horzAnchor="page" w:tblpY="1"/>
      <w:tblW w:w="119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Caption w:val="Tabla encabezado para logotipos"/>
      <w:tblDescription w:val="Tabla de una sola celda que contiene la imagen compuesta por los logotipos de la Región de Murcia y otros organismos."/>
    </w:tblPr>
    <w:tblGrid>
      <w:gridCol w:w="11906"/>
    </w:tblGrid>
    <w:tr w:rsidR="00B644C6" w14:paraId="2A8B7B06" w14:textId="77777777" w:rsidTr="00244494">
      <w:trPr>
        <w:cantSplit/>
        <w:trHeight w:hRule="exact" w:val="2608"/>
      </w:trPr>
      <w:tc>
        <w:tcPr>
          <w:tcW w:w="11906" w:type="dxa"/>
          <w:noWrap/>
        </w:tcPr>
        <w:p w14:paraId="56237D51" w14:textId="77777777" w:rsidR="00B644C6" w:rsidRDefault="00B644C6" w:rsidP="00244494">
          <w:pPr>
            <w:pStyle w:val="Encabezado"/>
            <w:jc w:val="center"/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8241" behindDoc="1" locked="0" layoutInCell="1" allowOverlap="1" wp14:anchorId="1AB49FFB" wp14:editId="79C3D765">
                <wp:simplePos x="0" y="0"/>
                <wp:positionH relativeFrom="column">
                  <wp:posOffset>1652194</wp:posOffset>
                </wp:positionH>
                <wp:positionV relativeFrom="paragraph">
                  <wp:posOffset>965</wp:posOffset>
                </wp:positionV>
                <wp:extent cx="7552690" cy="1656080"/>
                <wp:effectExtent l="0" t="0" r="0" b="0"/>
                <wp:wrapNone/>
                <wp:docPr id="909141770" name="Imagen 90914177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2690" cy="1656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43FB4C8D" w14:textId="77777777" w:rsidR="00B644C6" w:rsidRPr="005271AF" w:rsidRDefault="00B644C6">
    <w:pPr>
      <w:pStyle w:val="Encabezad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pPr w:vertAnchor="page" w:horzAnchor="page" w:tblpY="1"/>
      <w:tblW w:w="119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Caption w:val="Tabla encabezado para logotipos"/>
      <w:tblDescription w:val="Tabla de una sola celda que contiene la imagen compuesta por los logotipos de la Región de Murcia y otros organismos."/>
    </w:tblPr>
    <w:tblGrid>
      <w:gridCol w:w="11906"/>
    </w:tblGrid>
    <w:tr w:rsidR="00716B34" w14:paraId="21F04026" w14:textId="77777777" w:rsidTr="00244494">
      <w:trPr>
        <w:cantSplit/>
        <w:trHeight w:hRule="exact" w:val="2608"/>
      </w:trPr>
      <w:tc>
        <w:tcPr>
          <w:tcW w:w="11906" w:type="dxa"/>
          <w:noWrap/>
        </w:tcPr>
        <w:p w14:paraId="5C0AB5E0" w14:textId="77777777" w:rsidR="00716B34" w:rsidRDefault="00716B34" w:rsidP="00244494">
          <w:pPr>
            <w:pStyle w:val="Encabezado"/>
            <w:jc w:val="center"/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8242" behindDoc="1" locked="0" layoutInCell="1" allowOverlap="1" wp14:anchorId="713EE5F9" wp14:editId="1509669D">
                <wp:simplePos x="0" y="0"/>
                <wp:positionH relativeFrom="column">
                  <wp:posOffset>50444</wp:posOffset>
                </wp:positionH>
                <wp:positionV relativeFrom="paragraph">
                  <wp:posOffset>-6960</wp:posOffset>
                </wp:positionV>
                <wp:extent cx="7552690" cy="1656080"/>
                <wp:effectExtent l="0" t="0" r="0" b="0"/>
                <wp:wrapNone/>
                <wp:docPr id="729073167" name="Imagen 72907316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2690" cy="1656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18D9A941" w14:textId="77777777" w:rsidR="00716B34" w:rsidRPr="005271AF" w:rsidRDefault="00716B34">
    <w:pPr>
      <w:pStyle w:val="Encabezad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A2312"/>
    <w:multiLevelType w:val="hybridMultilevel"/>
    <w:tmpl w:val="A9CA3B86"/>
    <w:lvl w:ilvl="0" w:tplc="08DA019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C1635"/>
    <w:multiLevelType w:val="hybridMultilevel"/>
    <w:tmpl w:val="808E65C8"/>
    <w:lvl w:ilvl="0" w:tplc="415E067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8F2A79"/>
    <w:multiLevelType w:val="hybridMultilevel"/>
    <w:tmpl w:val="B3E875BC"/>
    <w:lvl w:ilvl="0" w:tplc="47AE648C">
      <w:start w:val="1"/>
      <w:numFmt w:val="ordinalText"/>
      <w:suff w:val="space"/>
      <w:lvlText w:val="%1.-"/>
      <w:lvlJc w:val="left"/>
      <w:pPr>
        <w:ind w:left="720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0A5A55"/>
    <w:multiLevelType w:val="hybridMultilevel"/>
    <w:tmpl w:val="336CFC62"/>
    <w:lvl w:ilvl="0" w:tplc="308E169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06D51"/>
    <w:multiLevelType w:val="hybridMultilevel"/>
    <w:tmpl w:val="297CEED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0F34AE9"/>
    <w:multiLevelType w:val="hybridMultilevel"/>
    <w:tmpl w:val="386CE350"/>
    <w:lvl w:ilvl="0" w:tplc="308E1698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19626D4"/>
    <w:multiLevelType w:val="hybridMultilevel"/>
    <w:tmpl w:val="92D6C560"/>
    <w:lvl w:ilvl="0" w:tplc="D3CCC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A7583D"/>
    <w:multiLevelType w:val="hybridMultilevel"/>
    <w:tmpl w:val="B51ECB5A"/>
    <w:lvl w:ilvl="0" w:tplc="308E1698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5793268">
    <w:abstractNumId w:val="4"/>
  </w:num>
  <w:num w:numId="2" w16cid:durableId="2112161811">
    <w:abstractNumId w:val="6"/>
  </w:num>
  <w:num w:numId="3" w16cid:durableId="1806434375">
    <w:abstractNumId w:val="2"/>
  </w:num>
  <w:num w:numId="4" w16cid:durableId="1405687882">
    <w:abstractNumId w:val="1"/>
  </w:num>
  <w:num w:numId="5" w16cid:durableId="1947806418">
    <w:abstractNumId w:val="0"/>
  </w:num>
  <w:num w:numId="6" w16cid:durableId="1196622080">
    <w:abstractNumId w:val="3"/>
  </w:num>
  <w:num w:numId="7" w16cid:durableId="414740649">
    <w:abstractNumId w:val="7"/>
  </w:num>
  <w:num w:numId="8" w16cid:durableId="246417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32"/>
    <w:rsid w:val="00005CE7"/>
    <w:rsid w:val="00006A96"/>
    <w:rsid w:val="000072F8"/>
    <w:rsid w:val="00007E2B"/>
    <w:rsid w:val="00007EDF"/>
    <w:rsid w:val="000102F4"/>
    <w:rsid w:val="0001461B"/>
    <w:rsid w:val="00015B79"/>
    <w:rsid w:val="00031521"/>
    <w:rsid w:val="0003238D"/>
    <w:rsid w:val="00033FF7"/>
    <w:rsid w:val="00035C58"/>
    <w:rsid w:val="0004735F"/>
    <w:rsid w:val="00047D79"/>
    <w:rsid w:val="00050D55"/>
    <w:rsid w:val="00056312"/>
    <w:rsid w:val="0007216C"/>
    <w:rsid w:val="00081E37"/>
    <w:rsid w:val="00084352"/>
    <w:rsid w:val="00090B25"/>
    <w:rsid w:val="00096A00"/>
    <w:rsid w:val="00097DBB"/>
    <w:rsid w:val="000A0DB5"/>
    <w:rsid w:val="000A4B74"/>
    <w:rsid w:val="000A6CBE"/>
    <w:rsid w:val="000A782A"/>
    <w:rsid w:val="000A7EA8"/>
    <w:rsid w:val="000B2413"/>
    <w:rsid w:val="000B4103"/>
    <w:rsid w:val="000B47B7"/>
    <w:rsid w:val="000B663B"/>
    <w:rsid w:val="000C1242"/>
    <w:rsid w:val="000C2091"/>
    <w:rsid w:val="000C4500"/>
    <w:rsid w:val="000D341B"/>
    <w:rsid w:val="000E566A"/>
    <w:rsid w:val="000F347E"/>
    <w:rsid w:val="00103D4E"/>
    <w:rsid w:val="00105427"/>
    <w:rsid w:val="00106434"/>
    <w:rsid w:val="00111B94"/>
    <w:rsid w:val="00111E99"/>
    <w:rsid w:val="00120352"/>
    <w:rsid w:val="001241EB"/>
    <w:rsid w:val="0013104E"/>
    <w:rsid w:val="001318A3"/>
    <w:rsid w:val="0013308F"/>
    <w:rsid w:val="001353DE"/>
    <w:rsid w:val="001353E8"/>
    <w:rsid w:val="00135BD8"/>
    <w:rsid w:val="001406E9"/>
    <w:rsid w:val="00141A16"/>
    <w:rsid w:val="00144D42"/>
    <w:rsid w:val="001450D9"/>
    <w:rsid w:val="00152206"/>
    <w:rsid w:val="0015363E"/>
    <w:rsid w:val="00157B05"/>
    <w:rsid w:val="00166661"/>
    <w:rsid w:val="00171169"/>
    <w:rsid w:val="00172BD8"/>
    <w:rsid w:val="00172F95"/>
    <w:rsid w:val="00174BC7"/>
    <w:rsid w:val="001759AE"/>
    <w:rsid w:val="00182B80"/>
    <w:rsid w:val="0018431C"/>
    <w:rsid w:val="00194105"/>
    <w:rsid w:val="00196AAC"/>
    <w:rsid w:val="0019746C"/>
    <w:rsid w:val="001A1C37"/>
    <w:rsid w:val="001A2F1B"/>
    <w:rsid w:val="001A357C"/>
    <w:rsid w:val="001A5FB9"/>
    <w:rsid w:val="001A6B61"/>
    <w:rsid w:val="001B56E0"/>
    <w:rsid w:val="001B5990"/>
    <w:rsid w:val="001C53CC"/>
    <w:rsid w:val="001C56C6"/>
    <w:rsid w:val="001F6198"/>
    <w:rsid w:val="001F64C6"/>
    <w:rsid w:val="001F7B8C"/>
    <w:rsid w:val="002004A3"/>
    <w:rsid w:val="00203367"/>
    <w:rsid w:val="002034F3"/>
    <w:rsid w:val="00204C06"/>
    <w:rsid w:val="0020548E"/>
    <w:rsid w:val="002103C3"/>
    <w:rsid w:val="0021231B"/>
    <w:rsid w:val="002133D7"/>
    <w:rsid w:val="00213B33"/>
    <w:rsid w:val="00220809"/>
    <w:rsid w:val="00225861"/>
    <w:rsid w:val="002319C9"/>
    <w:rsid w:val="00233124"/>
    <w:rsid w:val="002331A7"/>
    <w:rsid w:val="00235B81"/>
    <w:rsid w:val="00236CD2"/>
    <w:rsid w:val="00243719"/>
    <w:rsid w:val="00244494"/>
    <w:rsid w:val="00244F92"/>
    <w:rsid w:val="0025531B"/>
    <w:rsid w:val="00263EFE"/>
    <w:rsid w:val="00270E9D"/>
    <w:rsid w:val="00281C51"/>
    <w:rsid w:val="002821D0"/>
    <w:rsid w:val="0028248C"/>
    <w:rsid w:val="002837CA"/>
    <w:rsid w:val="0029331B"/>
    <w:rsid w:val="00293AAA"/>
    <w:rsid w:val="0029732D"/>
    <w:rsid w:val="002A0B65"/>
    <w:rsid w:val="002A60E5"/>
    <w:rsid w:val="002B4AC8"/>
    <w:rsid w:val="002C006B"/>
    <w:rsid w:val="002C3EF8"/>
    <w:rsid w:val="002C5F89"/>
    <w:rsid w:val="002C71E3"/>
    <w:rsid w:val="002D0BF2"/>
    <w:rsid w:val="002D2362"/>
    <w:rsid w:val="002D3705"/>
    <w:rsid w:val="002D6418"/>
    <w:rsid w:val="002E6BE2"/>
    <w:rsid w:val="002F6125"/>
    <w:rsid w:val="00304012"/>
    <w:rsid w:val="00306F71"/>
    <w:rsid w:val="00312DA1"/>
    <w:rsid w:val="00314BFF"/>
    <w:rsid w:val="00315BFC"/>
    <w:rsid w:val="0031706D"/>
    <w:rsid w:val="0033118A"/>
    <w:rsid w:val="003410A4"/>
    <w:rsid w:val="00341570"/>
    <w:rsid w:val="00345792"/>
    <w:rsid w:val="00352653"/>
    <w:rsid w:val="00354A36"/>
    <w:rsid w:val="00356E95"/>
    <w:rsid w:val="00371CF9"/>
    <w:rsid w:val="003808BF"/>
    <w:rsid w:val="00392F0E"/>
    <w:rsid w:val="0039590F"/>
    <w:rsid w:val="003A1792"/>
    <w:rsid w:val="003A4BFE"/>
    <w:rsid w:val="003A4DA4"/>
    <w:rsid w:val="003B090D"/>
    <w:rsid w:val="003B0C1F"/>
    <w:rsid w:val="003B1F4A"/>
    <w:rsid w:val="003C1CA0"/>
    <w:rsid w:val="003C26F0"/>
    <w:rsid w:val="003D2C6A"/>
    <w:rsid w:val="003D2D63"/>
    <w:rsid w:val="003D35EC"/>
    <w:rsid w:val="003D3E39"/>
    <w:rsid w:val="003E0A81"/>
    <w:rsid w:val="003E0F00"/>
    <w:rsid w:val="003E17E2"/>
    <w:rsid w:val="003E48A3"/>
    <w:rsid w:val="003E7755"/>
    <w:rsid w:val="003F7E06"/>
    <w:rsid w:val="004039BC"/>
    <w:rsid w:val="00404C04"/>
    <w:rsid w:val="004100E7"/>
    <w:rsid w:val="00420FF0"/>
    <w:rsid w:val="00423F2E"/>
    <w:rsid w:val="0042546F"/>
    <w:rsid w:val="00431D63"/>
    <w:rsid w:val="0043515C"/>
    <w:rsid w:val="00440701"/>
    <w:rsid w:val="00440FA1"/>
    <w:rsid w:val="00451185"/>
    <w:rsid w:val="0045601D"/>
    <w:rsid w:val="00456925"/>
    <w:rsid w:val="00462140"/>
    <w:rsid w:val="00462BBC"/>
    <w:rsid w:val="0046546C"/>
    <w:rsid w:val="00466F32"/>
    <w:rsid w:val="00473D80"/>
    <w:rsid w:val="0048703E"/>
    <w:rsid w:val="00491C19"/>
    <w:rsid w:val="004932C2"/>
    <w:rsid w:val="00494F23"/>
    <w:rsid w:val="00497126"/>
    <w:rsid w:val="004A0ABF"/>
    <w:rsid w:val="004A618F"/>
    <w:rsid w:val="004B54BE"/>
    <w:rsid w:val="004C5AAA"/>
    <w:rsid w:val="004C65E0"/>
    <w:rsid w:val="004D0E65"/>
    <w:rsid w:val="004D4F4F"/>
    <w:rsid w:val="004D5585"/>
    <w:rsid w:val="004E13D5"/>
    <w:rsid w:val="004E1D40"/>
    <w:rsid w:val="004E4063"/>
    <w:rsid w:val="004E7419"/>
    <w:rsid w:val="004E7DEE"/>
    <w:rsid w:val="004F2886"/>
    <w:rsid w:val="00505A8E"/>
    <w:rsid w:val="0050717B"/>
    <w:rsid w:val="00510888"/>
    <w:rsid w:val="00515849"/>
    <w:rsid w:val="005168DB"/>
    <w:rsid w:val="00520CE9"/>
    <w:rsid w:val="00520E08"/>
    <w:rsid w:val="00520E42"/>
    <w:rsid w:val="00523508"/>
    <w:rsid w:val="00525866"/>
    <w:rsid w:val="00526F28"/>
    <w:rsid w:val="005271AF"/>
    <w:rsid w:val="0052741B"/>
    <w:rsid w:val="005346A3"/>
    <w:rsid w:val="00546BB5"/>
    <w:rsid w:val="00552F58"/>
    <w:rsid w:val="00554299"/>
    <w:rsid w:val="00555929"/>
    <w:rsid w:val="005669B6"/>
    <w:rsid w:val="00572EB2"/>
    <w:rsid w:val="00575157"/>
    <w:rsid w:val="00576550"/>
    <w:rsid w:val="00577180"/>
    <w:rsid w:val="0058241D"/>
    <w:rsid w:val="00583718"/>
    <w:rsid w:val="0059195B"/>
    <w:rsid w:val="00592B80"/>
    <w:rsid w:val="005A47E4"/>
    <w:rsid w:val="005A5212"/>
    <w:rsid w:val="005A7E0C"/>
    <w:rsid w:val="005B0C3E"/>
    <w:rsid w:val="005B19D8"/>
    <w:rsid w:val="005B305D"/>
    <w:rsid w:val="005B3B7A"/>
    <w:rsid w:val="005B47BB"/>
    <w:rsid w:val="005B5B42"/>
    <w:rsid w:val="005C5D7D"/>
    <w:rsid w:val="006067C5"/>
    <w:rsid w:val="0062103D"/>
    <w:rsid w:val="00621E92"/>
    <w:rsid w:val="00622D45"/>
    <w:rsid w:val="006356E3"/>
    <w:rsid w:val="00652CC5"/>
    <w:rsid w:val="00661063"/>
    <w:rsid w:val="00671586"/>
    <w:rsid w:val="00674930"/>
    <w:rsid w:val="00680111"/>
    <w:rsid w:val="00681F44"/>
    <w:rsid w:val="006972F1"/>
    <w:rsid w:val="006A199C"/>
    <w:rsid w:val="006A3DF7"/>
    <w:rsid w:val="006C16E0"/>
    <w:rsid w:val="006C1B43"/>
    <w:rsid w:val="006C5780"/>
    <w:rsid w:val="006D5862"/>
    <w:rsid w:val="006E2E43"/>
    <w:rsid w:val="006E3224"/>
    <w:rsid w:val="006F20AD"/>
    <w:rsid w:val="006F5E36"/>
    <w:rsid w:val="007051FA"/>
    <w:rsid w:val="00706160"/>
    <w:rsid w:val="007064BD"/>
    <w:rsid w:val="00707BAA"/>
    <w:rsid w:val="007119FF"/>
    <w:rsid w:val="00714B6B"/>
    <w:rsid w:val="00715211"/>
    <w:rsid w:val="0071647C"/>
    <w:rsid w:val="00716B34"/>
    <w:rsid w:val="007170E2"/>
    <w:rsid w:val="007172AC"/>
    <w:rsid w:val="007309A3"/>
    <w:rsid w:val="00745EBE"/>
    <w:rsid w:val="007477B8"/>
    <w:rsid w:val="00752411"/>
    <w:rsid w:val="00757B39"/>
    <w:rsid w:val="00765251"/>
    <w:rsid w:val="00774D28"/>
    <w:rsid w:val="00775771"/>
    <w:rsid w:val="0079433E"/>
    <w:rsid w:val="00795B88"/>
    <w:rsid w:val="007961E0"/>
    <w:rsid w:val="007A4299"/>
    <w:rsid w:val="007A7862"/>
    <w:rsid w:val="007C427A"/>
    <w:rsid w:val="007C766B"/>
    <w:rsid w:val="007D09E7"/>
    <w:rsid w:val="007D2AE4"/>
    <w:rsid w:val="007E2DAB"/>
    <w:rsid w:val="007E54A0"/>
    <w:rsid w:val="007E6750"/>
    <w:rsid w:val="007F059E"/>
    <w:rsid w:val="007F146F"/>
    <w:rsid w:val="007F748C"/>
    <w:rsid w:val="00801872"/>
    <w:rsid w:val="00804946"/>
    <w:rsid w:val="00805E6D"/>
    <w:rsid w:val="00810309"/>
    <w:rsid w:val="00811D7D"/>
    <w:rsid w:val="0081442D"/>
    <w:rsid w:val="00821EE7"/>
    <w:rsid w:val="00830916"/>
    <w:rsid w:val="00830B40"/>
    <w:rsid w:val="008347C8"/>
    <w:rsid w:val="00835B8B"/>
    <w:rsid w:val="0084345F"/>
    <w:rsid w:val="008464F0"/>
    <w:rsid w:val="008472A3"/>
    <w:rsid w:val="00862B92"/>
    <w:rsid w:val="00867F83"/>
    <w:rsid w:val="00870659"/>
    <w:rsid w:val="00872A5A"/>
    <w:rsid w:val="00872B02"/>
    <w:rsid w:val="00874219"/>
    <w:rsid w:val="0088012C"/>
    <w:rsid w:val="00880FFA"/>
    <w:rsid w:val="00881B1C"/>
    <w:rsid w:val="00884F0C"/>
    <w:rsid w:val="00887E6B"/>
    <w:rsid w:val="008A7A69"/>
    <w:rsid w:val="008B55BB"/>
    <w:rsid w:val="008B57D0"/>
    <w:rsid w:val="008B752B"/>
    <w:rsid w:val="008C2719"/>
    <w:rsid w:val="008C6336"/>
    <w:rsid w:val="008C6588"/>
    <w:rsid w:val="008D3FB5"/>
    <w:rsid w:val="008E3810"/>
    <w:rsid w:val="008F0237"/>
    <w:rsid w:val="008F034E"/>
    <w:rsid w:val="008F4DC9"/>
    <w:rsid w:val="008F5366"/>
    <w:rsid w:val="008F5FC8"/>
    <w:rsid w:val="008F7E06"/>
    <w:rsid w:val="009064CB"/>
    <w:rsid w:val="00931F23"/>
    <w:rsid w:val="009354F5"/>
    <w:rsid w:val="0093757F"/>
    <w:rsid w:val="009415F0"/>
    <w:rsid w:val="009444A1"/>
    <w:rsid w:val="009510C3"/>
    <w:rsid w:val="00953618"/>
    <w:rsid w:val="00953B90"/>
    <w:rsid w:val="00955741"/>
    <w:rsid w:val="009603AF"/>
    <w:rsid w:val="00960987"/>
    <w:rsid w:val="009746B8"/>
    <w:rsid w:val="009771E1"/>
    <w:rsid w:val="00977C8D"/>
    <w:rsid w:val="00990C0A"/>
    <w:rsid w:val="00993667"/>
    <w:rsid w:val="009A256D"/>
    <w:rsid w:val="009A2CA4"/>
    <w:rsid w:val="009A7E9F"/>
    <w:rsid w:val="009B0317"/>
    <w:rsid w:val="009B1B22"/>
    <w:rsid w:val="009B341D"/>
    <w:rsid w:val="009B5980"/>
    <w:rsid w:val="009C1F87"/>
    <w:rsid w:val="009D101F"/>
    <w:rsid w:val="009D265F"/>
    <w:rsid w:val="009E074E"/>
    <w:rsid w:val="009E2951"/>
    <w:rsid w:val="00A01ACF"/>
    <w:rsid w:val="00A01BBF"/>
    <w:rsid w:val="00A0422F"/>
    <w:rsid w:val="00A05EA5"/>
    <w:rsid w:val="00A12825"/>
    <w:rsid w:val="00A151B4"/>
    <w:rsid w:val="00A218DC"/>
    <w:rsid w:val="00A218F6"/>
    <w:rsid w:val="00A22381"/>
    <w:rsid w:val="00A26FA4"/>
    <w:rsid w:val="00A37C15"/>
    <w:rsid w:val="00A441B7"/>
    <w:rsid w:val="00A46B5C"/>
    <w:rsid w:val="00A5050D"/>
    <w:rsid w:val="00A514E4"/>
    <w:rsid w:val="00A51554"/>
    <w:rsid w:val="00A53A61"/>
    <w:rsid w:val="00A66678"/>
    <w:rsid w:val="00A71EED"/>
    <w:rsid w:val="00A75C3C"/>
    <w:rsid w:val="00A80A29"/>
    <w:rsid w:val="00A81648"/>
    <w:rsid w:val="00A95FB6"/>
    <w:rsid w:val="00A96B2C"/>
    <w:rsid w:val="00AA23F5"/>
    <w:rsid w:val="00AA615E"/>
    <w:rsid w:val="00AC1904"/>
    <w:rsid w:val="00AC378F"/>
    <w:rsid w:val="00AD0A00"/>
    <w:rsid w:val="00AD4484"/>
    <w:rsid w:val="00AF2773"/>
    <w:rsid w:val="00AF27D5"/>
    <w:rsid w:val="00B139B9"/>
    <w:rsid w:val="00B17162"/>
    <w:rsid w:val="00B20347"/>
    <w:rsid w:val="00B2272A"/>
    <w:rsid w:val="00B22A68"/>
    <w:rsid w:val="00B335A5"/>
    <w:rsid w:val="00B353BF"/>
    <w:rsid w:val="00B3742C"/>
    <w:rsid w:val="00B4159C"/>
    <w:rsid w:val="00B4496D"/>
    <w:rsid w:val="00B453B3"/>
    <w:rsid w:val="00B54BE8"/>
    <w:rsid w:val="00B55E15"/>
    <w:rsid w:val="00B571A3"/>
    <w:rsid w:val="00B6227E"/>
    <w:rsid w:val="00B6439F"/>
    <w:rsid w:val="00B644C6"/>
    <w:rsid w:val="00B64BE3"/>
    <w:rsid w:val="00B729AF"/>
    <w:rsid w:val="00B80C5E"/>
    <w:rsid w:val="00B826EB"/>
    <w:rsid w:val="00B84325"/>
    <w:rsid w:val="00B92EFF"/>
    <w:rsid w:val="00B97689"/>
    <w:rsid w:val="00BA17FB"/>
    <w:rsid w:val="00BA5944"/>
    <w:rsid w:val="00BB0A59"/>
    <w:rsid w:val="00BB34B1"/>
    <w:rsid w:val="00BB4D62"/>
    <w:rsid w:val="00BC676E"/>
    <w:rsid w:val="00BD49FA"/>
    <w:rsid w:val="00BD603B"/>
    <w:rsid w:val="00BE0766"/>
    <w:rsid w:val="00C048E4"/>
    <w:rsid w:val="00C21A8C"/>
    <w:rsid w:val="00C23290"/>
    <w:rsid w:val="00C305F5"/>
    <w:rsid w:val="00C33C80"/>
    <w:rsid w:val="00C34252"/>
    <w:rsid w:val="00C3454C"/>
    <w:rsid w:val="00C4097B"/>
    <w:rsid w:val="00C428DC"/>
    <w:rsid w:val="00C42982"/>
    <w:rsid w:val="00C43C95"/>
    <w:rsid w:val="00C44004"/>
    <w:rsid w:val="00C50E63"/>
    <w:rsid w:val="00C57A8B"/>
    <w:rsid w:val="00C608D6"/>
    <w:rsid w:val="00C62BA8"/>
    <w:rsid w:val="00C72485"/>
    <w:rsid w:val="00C74548"/>
    <w:rsid w:val="00C82A71"/>
    <w:rsid w:val="00C86625"/>
    <w:rsid w:val="00C87C0E"/>
    <w:rsid w:val="00C87F05"/>
    <w:rsid w:val="00CA3EF4"/>
    <w:rsid w:val="00CA4611"/>
    <w:rsid w:val="00CA65E4"/>
    <w:rsid w:val="00CA6854"/>
    <w:rsid w:val="00CB0ACE"/>
    <w:rsid w:val="00CB0E19"/>
    <w:rsid w:val="00CB54CB"/>
    <w:rsid w:val="00CB58D9"/>
    <w:rsid w:val="00CD0F57"/>
    <w:rsid w:val="00CD7432"/>
    <w:rsid w:val="00CE131D"/>
    <w:rsid w:val="00CE3492"/>
    <w:rsid w:val="00CE3CF4"/>
    <w:rsid w:val="00CE7B45"/>
    <w:rsid w:val="00CF33F4"/>
    <w:rsid w:val="00D0196C"/>
    <w:rsid w:val="00D04B6B"/>
    <w:rsid w:val="00D05FCC"/>
    <w:rsid w:val="00D0772C"/>
    <w:rsid w:val="00D1080B"/>
    <w:rsid w:val="00D138CC"/>
    <w:rsid w:val="00D13F2F"/>
    <w:rsid w:val="00D142A9"/>
    <w:rsid w:val="00D17E0B"/>
    <w:rsid w:val="00D27344"/>
    <w:rsid w:val="00D4208A"/>
    <w:rsid w:val="00D42706"/>
    <w:rsid w:val="00D42FF6"/>
    <w:rsid w:val="00D4593F"/>
    <w:rsid w:val="00D5153A"/>
    <w:rsid w:val="00D524A5"/>
    <w:rsid w:val="00D528C3"/>
    <w:rsid w:val="00D61032"/>
    <w:rsid w:val="00D71623"/>
    <w:rsid w:val="00D731C9"/>
    <w:rsid w:val="00D83164"/>
    <w:rsid w:val="00D85ECD"/>
    <w:rsid w:val="00D87516"/>
    <w:rsid w:val="00D93D55"/>
    <w:rsid w:val="00D9575A"/>
    <w:rsid w:val="00DB0050"/>
    <w:rsid w:val="00DC3E00"/>
    <w:rsid w:val="00DD462D"/>
    <w:rsid w:val="00DD5825"/>
    <w:rsid w:val="00DD6B68"/>
    <w:rsid w:val="00DD7D95"/>
    <w:rsid w:val="00DE0E3A"/>
    <w:rsid w:val="00DE13E3"/>
    <w:rsid w:val="00DE20E7"/>
    <w:rsid w:val="00DE54DE"/>
    <w:rsid w:val="00DF0E62"/>
    <w:rsid w:val="00E04C7D"/>
    <w:rsid w:val="00E067BD"/>
    <w:rsid w:val="00E13667"/>
    <w:rsid w:val="00E13CAE"/>
    <w:rsid w:val="00E1582A"/>
    <w:rsid w:val="00E252AA"/>
    <w:rsid w:val="00E269B8"/>
    <w:rsid w:val="00E34F9D"/>
    <w:rsid w:val="00E44DAA"/>
    <w:rsid w:val="00E4589B"/>
    <w:rsid w:val="00E54247"/>
    <w:rsid w:val="00E577A5"/>
    <w:rsid w:val="00E57F88"/>
    <w:rsid w:val="00E70684"/>
    <w:rsid w:val="00E72236"/>
    <w:rsid w:val="00E73864"/>
    <w:rsid w:val="00E74E6B"/>
    <w:rsid w:val="00E74F4C"/>
    <w:rsid w:val="00E76DEB"/>
    <w:rsid w:val="00EA203C"/>
    <w:rsid w:val="00EA20C1"/>
    <w:rsid w:val="00EC187E"/>
    <w:rsid w:val="00EC218F"/>
    <w:rsid w:val="00EC77C6"/>
    <w:rsid w:val="00EE5097"/>
    <w:rsid w:val="00EF12DA"/>
    <w:rsid w:val="00F01FFF"/>
    <w:rsid w:val="00F14D05"/>
    <w:rsid w:val="00F217D2"/>
    <w:rsid w:val="00F3370C"/>
    <w:rsid w:val="00F34D62"/>
    <w:rsid w:val="00F40724"/>
    <w:rsid w:val="00F4150A"/>
    <w:rsid w:val="00F5197A"/>
    <w:rsid w:val="00F551DF"/>
    <w:rsid w:val="00F57B54"/>
    <w:rsid w:val="00F64701"/>
    <w:rsid w:val="00F672A1"/>
    <w:rsid w:val="00F8011E"/>
    <w:rsid w:val="00F829BC"/>
    <w:rsid w:val="00FA1A72"/>
    <w:rsid w:val="00FA54E8"/>
    <w:rsid w:val="00FB1E27"/>
    <w:rsid w:val="00FB46D5"/>
    <w:rsid w:val="00FC1E77"/>
    <w:rsid w:val="00FC3034"/>
    <w:rsid w:val="00FC6E9D"/>
    <w:rsid w:val="00FD0FE2"/>
    <w:rsid w:val="00FE1C4A"/>
    <w:rsid w:val="00FE5E37"/>
    <w:rsid w:val="00FE61E7"/>
    <w:rsid w:val="00FF0136"/>
    <w:rsid w:val="00FF4080"/>
    <w:rsid w:val="00FF66A4"/>
    <w:rsid w:val="0ECC704A"/>
    <w:rsid w:val="1E308C44"/>
    <w:rsid w:val="6709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3641BB"/>
  <w15:chartTrackingRefBased/>
  <w15:docId w15:val="{8042054C-66DC-4010-84D3-3306779E4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1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118A"/>
  </w:style>
  <w:style w:type="paragraph" w:styleId="Piedepgina">
    <w:name w:val="footer"/>
    <w:basedOn w:val="Normal"/>
    <w:link w:val="PiedepginaCar"/>
    <w:uiPriority w:val="99"/>
    <w:unhideWhenUsed/>
    <w:rsid w:val="003311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118A"/>
  </w:style>
  <w:style w:type="table" w:styleId="Tablaconcuadrcula">
    <w:name w:val="Table Grid"/>
    <w:basedOn w:val="Tablanormal"/>
    <w:uiPriority w:val="39"/>
    <w:rsid w:val="00331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9410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067B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067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ede.carmurci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fa\AppData\Local\Temp\cb88d263-caa6-47f0-bc90-acd2ee20562b_114666-07%20Consejer&#237;a%20de%20Turismo,%20Cultura,%20Juventud%20y%20Deportes%20(1).zip.62b\CTCJD%20-%20RMDS%20-%20CAR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779efe-a97c-4894-a22c-1fb17786b629" xsi:nil="true"/>
    <lcf76f155ced4ddcb4097134ff3c332f xmlns="86a86450-842f-4b43-bc92-ecdc33c93c1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2F2031D37D2F4E90185CDDFD1D86B1" ma:contentTypeVersion="12" ma:contentTypeDescription="Crear nuevo documento." ma:contentTypeScope="" ma:versionID="c7ff36a6c0432a4524bdc090e491bb26">
  <xsd:schema xmlns:xsd="http://www.w3.org/2001/XMLSchema" xmlns:xs="http://www.w3.org/2001/XMLSchema" xmlns:p="http://schemas.microsoft.com/office/2006/metadata/properties" xmlns:ns2="86a86450-842f-4b43-bc92-ecdc33c93c19" xmlns:ns3="10779efe-a97c-4894-a22c-1fb17786b629" targetNamespace="http://schemas.microsoft.com/office/2006/metadata/properties" ma:root="true" ma:fieldsID="b48da7faf04fba7025fe32ca8863efbc" ns2:_="" ns3:_="">
    <xsd:import namespace="86a86450-842f-4b43-bc92-ecdc33c93c19"/>
    <xsd:import namespace="10779efe-a97c-4894-a22c-1fb17786b6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86450-842f-4b43-bc92-ecdc33c93c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b6b9b444-1e45-4268-b8b7-af71215058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79efe-a97c-4894-a22c-1fb17786b62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3ba1716-04d6-4b70-b621-6ecf96424089}" ma:internalName="TaxCatchAll" ma:showField="CatchAllData" ma:web="10779efe-a97c-4894-a22c-1fb17786b6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BE3F23-488B-4432-ADBD-BDD0BBEB5B30}">
  <ds:schemaRefs>
    <ds:schemaRef ds:uri="http://schemas.microsoft.com/office/2006/metadata/properties"/>
    <ds:schemaRef ds:uri="http://schemas.microsoft.com/office/infopath/2007/PartnerControls"/>
    <ds:schemaRef ds:uri="10779efe-a97c-4894-a22c-1fb17786b629"/>
    <ds:schemaRef ds:uri="86a86450-842f-4b43-bc92-ecdc33c93c19"/>
  </ds:schemaRefs>
</ds:datastoreItem>
</file>

<file path=customXml/itemProps2.xml><?xml version="1.0" encoding="utf-8"?>
<ds:datastoreItem xmlns:ds="http://schemas.openxmlformats.org/officeDocument/2006/customXml" ds:itemID="{BC42931C-DC01-4A13-BDE6-A8CD7573B9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3F85CF-DBE2-4D33-9FF1-18D026A90D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7F9A48-6DC1-4601-A6DF-F04D8A16C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a86450-842f-4b43-bc92-ecdc33c93c19"/>
    <ds:schemaRef ds:uri="10779efe-a97c-4894-a22c-1fb17786b6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88b9f94-1a95-4624-b67a-855d708276bb}" enabled="0" method="" siteId="{a88b9f94-1a95-4624-b67a-855d708276b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CTCJD - RMDS - CAR</Template>
  <TotalTime>1</TotalTime>
  <Pages>4</Pages>
  <Words>843</Words>
  <Characters>4305</Characters>
  <Application>Microsoft Office Word</Application>
  <DocSecurity>0</DocSecurity>
  <Lines>358</Lines>
  <Paragraphs>114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Granizo</dc:creator>
  <cp:keywords/>
  <dc:description/>
  <cp:lastModifiedBy>GRANIZO CALVO, RAFAEL</cp:lastModifiedBy>
  <cp:revision>2</cp:revision>
  <cp:lastPrinted>2026-04-07T15:48:00Z</cp:lastPrinted>
  <dcterms:created xsi:type="dcterms:W3CDTF">2026-04-24T10:33:00Z</dcterms:created>
  <dcterms:modified xsi:type="dcterms:W3CDTF">2026-04-24T10:33:00Z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0x010100292F2031D37D2F4E90185CDDFD1D86B1</vt:lpwstr>
  </property>
  <property fmtid="{D5CDD505-2E9C-101B-9397-08002B2CF9AE}" pid="3" name="MediaServiceImageTags">
    <vt:lpwstr/>
  </property>
</Properties>
</file>